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12328" w14:textId="77777777" w:rsidR="006017A0" w:rsidRPr="00A91E1D" w:rsidRDefault="0038272E" w:rsidP="000B190E">
      <w:pPr>
        <w:pStyle w:val="OeKB1ohneNrschwarz"/>
        <w:rPr>
          <w:rFonts w:asciiTheme="minorHAnsi" w:hAnsiTheme="minorHAnsi"/>
          <w:lang w:val="en-GB"/>
        </w:rPr>
      </w:pPr>
      <w:r w:rsidRPr="00A91E1D">
        <w:rPr>
          <w:lang w:val="en-GB"/>
        </w:rPr>
        <w:t>Information on Service</w:t>
      </w:r>
      <w:r w:rsidR="00D853F2" w:rsidRPr="00A91E1D">
        <w:rPr>
          <w:lang w:val="en-GB"/>
        </w:rPr>
        <w:t>-</w:t>
      </w:r>
      <w:r w:rsidRPr="00A91E1D">
        <w:rPr>
          <w:lang w:val="en-GB"/>
        </w:rPr>
        <w:t>Provider</w:t>
      </w:r>
      <w:r w:rsidR="00602254" w:rsidRPr="00A91E1D">
        <w:rPr>
          <w:lang w:val="en-GB"/>
        </w:rPr>
        <w:t xml:space="preserve"> – Project Preparation Program</w:t>
      </w:r>
    </w:p>
    <w:p w14:paraId="02CE91D9" w14:textId="45960AD3" w:rsidR="00A31FC0" w:rsidRPr="00A91E1D" w:rsidRDefault="00602254" w:rsidP="000B190E">
      <w:pPr>
        <w:pStyle w:val="OeKBStandardnachListe"/>
        <w:rPr>
          <w:lang w:val="en-GB"/>
        </w:rPr>
      </w:pPr>
      <w:r w:rsidRPr="00A91E1D">
        <w:rPr>
          <w:lang w:val="en-GB"/>
        </w:rPr>
        <w:t xml:space="preserve">Please answer the following questions. As the answers can differ in terms of range and form depending on the project, the questionnaire is provided as a </w:t>
      </w:r>
      <w:r w:rsidR="00E33E59" w:rsidRPr="00A91E1D">
        <w:rPr>
          <w:lang w:val="en-GB"/>
        </w:rPr>
        <w:t>Word</w:t>
      </w:r>
      <w:r w:rsidRPr="00A91E1D">
        <w:rPr>
          <w:lang w:val="en-GB"/>
        </w:rPr>
        <w:t xml:space="preserve"> file.</w:t>
      </w:r>
    </w:p>
    <w:p w14:paraId="49BDDCEA" w14:textId="77777777" w:rsidR="00053B98" w:rsidRPr="00A91E1D" w:rsidRDefault="00602254" w:rsidP="00602254">
      <w:pPr>
        <w:pStyle w:val="OeKB2ohneNr"/>
        <w:rPr>
          <w:lang w:val="en-GB"/>
        </w:rPr>
      </w:pPr>
      <w:r w:rsidRPr="00A91E1D">
        <w:rPr>
          <w:lang w:val="en-GB"/>
        </w:rPr>
        <w:t>A</w:t>
      </w:r>
      <w:r w:rsidRPr="00A91E1D">
        <w:rPr>
          <w:lang w:val="en-GB"/>
        </w:rPr>
        <w:tab/>
      </w:r>
      <w:r w:rsidR="00D853F2" w:rsidRPr="00A91E1D">
        <w:rPr>
          <w:lang w:val="en-GB"/>
        </w:rPr>
        <w:t>Service-Provider</w:t>
      </w:r>
    </w:p>
    <w:p w14:paraId="13D0E7DC" w14:textId="77777777" w:rsidR="003319C9" w:rsidRPr="00A91E1D" w:rsidRDefault="00602254" w:rsidP="00D853F2">
      <w:pPr>
        <w:pStyle w:val="OeKBNummerierung1"/>
        <w:rPr>
          <w:rStyle w:val="OeKBfett"/>
          <w:lang w:val="en-GB"/>
        </w:rPr>
      </w:pPr>
      <w:r w:rsidRPr="00A91E1D">
        <w:rPr>
          <w:rStyle w:val="OeKBfett"/>
          <w:lang w:val="en-GB"/>
        </w:rPr>
        <w:t>Name</w:t>
      </w:r>
    </w:p>
    <w:p w14:paraId="505BAE26" w14:textId="77777777" w:rsidR="00D853F2" w:rsidRPr="00A91E1D" w:rsidRDefault="00D853F2" w:rsidP="00D853F2">
      <w:pPr>
        <w:pStyle w:val="OeKBNummerierung1"/>
        <w:numPr>
          <w:ilvl w:val="0"/>
          <w:numId w:val="0"/>
        </w:numPr>
        <w:ind w:left="567"/>
        <w:rPr>
          <w:lang w:val="en-GB"/>
        </w:rPr>
      </w:pPr>
    </w:p>
    <w:p w14:paraId="6834CFBA" w14:textId="77777777" w:rsidR="00602254" w:rsidRPr="00A91E1D" w:rsidRDefault="00602254" w:rsidP="00C662C7">
      <w:pPr>
        <w:pStyle w:val="OeKBNummerierung1"/>
        <w:rPr>
          <w:rStyle w:val="OeKBfett"/>
          <w:lang w:val="en-GB"/>
        </w:rPr>
      </w:pPr>
      <w:r w:rsidRPr="00A91E1D">
        <w:rPr>
          <w:rStyle w:val="OeKBfett"/>
          <w:lang w:val="en-GB"/>
        </w:rPr>
        <w:t>Contact Details</w:t>
      </w:r>
    </w:p>
    <w:p w14:paraId="4D12104D" w14:textId="77777777" w:rsidR="00602254" w:rsidRPr="00A91E1D" w:rsidRDefault="00602254" w:rsidP="00602254">
      <w:pPr>
        <w:ind w:firstLine="567"/>
        <w:rPr>
          <w:lang w:val="en-GB"/>
        </w:rPr>
      </w:pPr>
      <w:r w:rsidRPr="00A91E1D">
        <w:rPr>
          <w:lang w:val="en-GB"/>
        </w:rPr>
        <w:t>Postal Address, Telephone / Fax / E-mail…</w:t>
      </w:r>
    </w:p>
    <w:p w14:paraId="49082BDE" w14:textId="77777777" w:rsidR="003577CA" w:rsidRPr="00A91E1D" w:rsidRDefault="003577CA" w:rsidP="00614382">
      <w:pPr>
        <w:spacing w:after="60" w:line="240" w:lineRule="auto"/>
        <w:ind w:left="567"/>
        <w:rPr>
          <w:lang w:val="en-GB"/>
        </w:rPr>
      </w:pPr>
    </w:p>
    <w:p w14:paraId="5987D1F1" w14:textId="77777777" w:rsidR="00D853F2" w:rsidRPr="00A91E1D" w:rsidRDefault="00D853F2" w:rsidP="00D853F2">
      <w:pPr>
        <w:pStyle w:val="OeKBNummerierung1"/>
        <w:rPr>
          <w:rStyle w:val="OeKBfett"/>
          <w:lang w:val="en-GB"/>
        </w:rPr>
      </w:pPr>
      <w:r w:rsidRPr="00A91E1D">
        <w:rPr>
          <w:rStyle w:val="OeKBfett"/>
          <w:lang w:val="en-GB"/>
        </w:rPr>
        <w:t xml:space="preserve">Role / Field of Activity </w:t>
      </w:r>
    </w:p>
    <w:p w14:paraId="4A8DF2C7" w14:textId="77777777" w:rsidR="00D853F2" w:rsidRPr="00A91E1D" w:rsidRDefault="00D853F2" w:rsidP="00D853F2">
      <w:pPr>
        <w:pStyle w:val="OeKBNummerierung1"/>
        <w:numPr>
          <w:ilvl w:val="0"/>
          <w:numId w:val="0"/>
        </w:numPr>
        <w:ind w:left="567"/>
        <w:rPr>
          <w:rStyle w:val="OeKBfett"/>
          <w:rFonts w:asciiTheme="minorHAnsi" w:hAnsiTheme="minorHAnsi"/>
          <w:lang w:val="en-GB"/>
        </w:rPr>
      </w:pPr>
    </w:p>
    <w:p w14:paraId="42A7892B" w14:textId="77777777" w:rsidR="00D853F2" w:rsidRPr="00A91E1D" w:rsidRDefault="00D853F2" w:rsidP="00D853F2">
      <w:pPr>
        <w:pStyle w:val="OeKBNummerierung1"/>
        <w:rPr>
          <w:rStyle w:val="OeKBfett"/>
          <w:lang w:val="en-GB"/>
        </w:rPr>
      </w:pPr>
      <w:r w:rsidRPr="00A91E1D">
        <w:rPr>
          <w:rStyle w:val="OeKBfett"/>
          <w:lang w:val="en-GB"/>
        </w:rPr>
        <w:t>Please attach:</w:t>
      </w:r>
    </w:p>
    <w:p w14:paraId="30461E66"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Proof of Qualification</w:t>
      </w:r>
    </w:p>
    <w:p w14:paraId="0D08F87D"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Registration</w:t>
      </w:r>
    </w:p>
    <w:p w14:paraId="2C318730"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Balance Sheet / Profit-Loss-Statement for the last two years</w:t>
      </w:r>
    </w:p>
    <w:p w14:paraId="031C03A0"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Credit Information</w:t>
      </w:r>
    </w:p>
    <w:p w14:paraId="64C3B3AA"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Bank Connection</w:t>
      </w:r>
    </w:p>
    <w:p w14:paraId="42D076D9"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Reference List</w:t>
      </w:r>
    </w:p>
    <w:p w14:paraId="526C3780" w14:textId="77777777" w:rsidR="00D853F2" w:rsidRPr="00A91E1D" w:rsidRDefault="00D853F2" w:rsidP="00D853F2">
      <w:pPr>
        <w:pStyle w:val="OeKBAufzaehlung2"/>
        <w:numPr>
          <w:ilvl w:val="2"/>
          <w:numId w:val="1"/>
        </w:numPr>
        <w:rPr>
          <w:rStyle w:val="OeKBfett"/>
          <w:rFonts w:asciiTheme="minorHAnsi" w:hAnsiTheme="minorHAnsi"/>
          <w:lang w:val="en-GB"/>
        </w:rPr>
      </w:pPr>
      <w:r w:rsidRPr="00A91E1D">
        <w:rPr>
          <w:rStyle w:val="OeKBfett"/>
          <w:rFonts w:asciiTheme="minorHAnsi" w:hAnsiTheme="minorHAnsi"/>
          <w:lang w:val="en-GB"/>
        </w:rPr>
        <w:t>Curricula Vitae of Experts Involved</w:t>
      </w:r>
    </w:p>
    <w:p w14:paraId="1C9A0D15" w14:textId="13814A48" w:rsidR="002A12E3" w:rsidRPr="00A91E1D" w:rsidRDefault="002A12E3" w:rsidP="002A12E3">
      <w:pPr>
        <w:pStyle w:val="OeKB2ohneNr"/>
        <w:rPr>
          <w:lang w:val="en-GB"/>
        </w:rPr>
      </w:pPr>
      <w:r w:rsidRPr="00A91E1D">
        <w:rPr>
          <w:lang w:val="en-GB"/>
        </w:rPr>
        <w:t>B</w:t>
      </w:r>
      <w:r w:rsidRPr="00A91E1D">
        <w:rPr>
          <w:lang w:val="en-GB"/>
        </w:rPr>
        <w:tab/>
      </w:r>
      <w:r w:rsidR="00D853F2" w:rsidRPr="00A91E1D">
        <w:rPr>
          <w:lang w:val="en-GB"/>
        </w:rPr>
        <w:t>Typ</w:t>
      </w:r>
      <w:r w:rsidR="00A91E1D">
        <w:rPr>
          <w:lang w:val="en-GB"/>
        </w:rPr>
        <w:t>e</w:t>
      </w:r>
      <w:r w:rsidR="00D853F2" w:rsidRPr="00A91E1D">
        <w:rPr>
          <w:lang w:val="en-GB"/>
        </w:rPr>
        <w:t xml:space="preserve"> of service under the Project Preparation Program</w:t>
      </w:r>
    </w:p>
    <w:p w14:paraId="5CF4A177" w14:textId="77777777" w:rsidR="00D853F2" w:rsidRPr="00A91E1D" w:rsidRDefault="00D853F2" w:rsidP="00D853F2">
      <w:pPr>
        <w:pStyle w:val="OeKBNummerierung1"/>
        <w:numPr>
          <w:ilvl w:val="0"/>
          <w:numId w:val="20"/>
        </w:numPr>
        <w:rPr>
          <w:rStyle w:val="OeKBfett"/>
          <w:lang w:val="en-GB"/>
        </w:rPr>
      </w:pPr>
      <w:r w:rsidRPr="00A91E1D">
        <w:rPr>
          <w:rStyle w:val="OeKBfett"/>
          <w:lang w:val="en-GB"/>
        </w:rPr>
        <w:t xml:space="preserve">Project Location </w:t>
      </w:r>
    </w:p>
    <w:p w14:paraId="2FE32CF8" w14:textId="77777777" w:rsidR="00D853F2" w:rsidRPr="00A91E1D" w:rsidRDefault="00D853F2" w:rsidP="00D853F2">
      <w:pPr>
        <w:pStyle w:val="OeKBNummerierung1"/>
        <w:numPr>
          <w:ilvl w:val="0"/>
          <w:numId w:val="0"/>
        </w:numPr>
        <w:ind w:left="567"/>
        <w:rPr>
          <w:lang w:val="en-GB"/>
        </w:rPr>
      </w:pPr>
    </w:p>
    <w:p w14:paraId="3940FEA9" w14:textId="77777777" w:rsidR="00D853F2" w:rsidRPr="00A91E1D" w:rsidRDefault="00D853F2" w:rsidP="00D853F2">
      <w:pPr>
        <w:pStyle w:val="OeKBNummerierung1"/>
        <w:rPr>
          <w:rStyle w:val="OeKBfett"/>
          <w:lang w:val="en-GB"/>
        </w:rPr>
      </w:pPr>
      <w:r w:rsidRPr="00A91E1D">
        <w:rPr>
          <w:rStyle w:val="OeKBfett"/>
          <w:lang w:val="en-GB"/>
        </w:rPr>
        <w:t>Sector of the soft loan project to be prepared</w:t>
      </w:r>
    </w:p>
    <w:p w14:paraId="0D7667B3" w14:textId="77777777" w:rsidR="00D853F2" w:rsidRPr="00A91E1D" w:rsidRDefault="00D853F2" w:rsidP="00D853F2">
      <w:pPr>
        <w:pStyle w:val="OeKBNummerierung1"/>
        <w:numPr>
          <w:ilvl w:val="0"/>
          <w:numId w:val="0"/>
        </w:numPr>
        <w:ind w:left="567"/>
        <w:rPr>
          <w:lang w:val="en-GB"/>
        </w:rPr>
      </w:pPr>
    </w:p>
    <w:p w14:paraId="1274EA63" w14:textId="77777777" w:rsidR="00D853F2" w:rsidRPr="00A91E1D" w:rsidRDefault="00D853F2" w:rsidP="00D853F2">
      <w:pPr>
        <w:pStyle w:val="OeKBNummerierung1"/>
        <w:rPr>
          <w:rStyle w:val="OeKBfett"/>
          <w:lang w:val="en-GB"/>
        </w:rPr>
      </w:pPr>
      <w:r w:rsidRPr="00A91E1D">
        <w:rPr>
          <w:rStyle w:val="OeKBfett"/>
          <w:lang w:val="en-GB"/>
        </w:rPr>
        <w:t>Brief description of the proposed project identifying / preparatory services</w:t>
      </w:r>
    </w:p>
    <w:p w14:paraId="2A509FD3" w14:textId="77777777" w:rsidR="00D853F2" w:rsidRPr="00A91E1D" w:rsidRDefault="00D853F2" w:rsidP="00D853F2">
      <w:pPr>
        <w:pStyle w:val="OeKBNummerierung1"/>
        <w:numPr>
          <w:ilvl w:val="0"/>
          <w:numId w:val="0"/>
        </w:numPr>
        <w:ind w:left="567"/>
        <w:rPr>
          <w:lang w:val="en-GB"/>
        </w:rPr>
      </w:pPr>
    </w:p>
    <w:p w14:paraId="72101C8B" w14:textId="77777777" w:rsidR="0052331A" w:rsidRPr="00A91E1D" w:rsidRDefault="00D853F2" w:rsidP="00D853F2">
      <w:pPr>
        <w:pStyle w:val="OeKBNummerierung1"/>
        <w:rPr>
          <w:rStyle w:val="OeKBfett"/>
          <w:lang w:val="en-GB"/>
        </w:rPr>
      </w:pPr>
      <w:r w:rsidRPr="00A91E1D">
        <w:rPr>
          <w:rStyle w:val="OeKBfett"/>
          <w:lang w:val="en-GB"/>
        </w:rPr>
        <w:t>Languages in which the documentation will be prepared</w:t>
      </w:r>
    </w:p>
    <w:p w14:paraId="6F23F7DB" w14:textId="77777777" w:rsidR="00D853F2" w:rsidRPr="00A91E1D" w:rsidRDefault="00D853F2" w:rsidP="00D853F2">
      <w:pPr>
        <w:pStyle w:val="OeKBNummerierung1"/>
        <w:numPr>
          <w:ilvl w:val="0"/>
          <w:numId w:val="0"/>
        </w:numPr>
        <w:ind w:left="567"/>
        <w:rPr>
          <w:lang w:val="en-GB"/>
        </w:rPr>
      </w:pPr>
    </w:p>
    <w:p w14:paraId="51E87409" w14:textId="77777777" w:rsidR="00726478" w:rsidRPr="00A91E1D" w:rsidRDefault="00726478" w:rsidP="00726478">
      <w:pPr>
        <w:pStyle w:val="OeKB2ohneNr"/>
        <w:rPr>
          <w:lang w:val="en-GB"/>
        </w:rPr>
      </w:pPr>
      <w:r w:rsidRPr="00A91E1D">
        <w:rPr>
          <w:lang w:val="en-GB"/>
        </w:rPr>
        <w:t>C</w:t>
      </w:r>
      <w:r w:rsidRPr="00A91E1D">
        <w:rPr>
          <w:lang w:val="en-GB"/>
        </w:rPr>
        <w:tab/>
      </w:r>
      <w:r w:rsidR="00D853F2" w:rsidRPr="00A91E1D">
        <w:rPr>
          <w:lang w:val="en-GB"/>
        </w:rPr>
        <w:t>Detailed quotation of the service and costs</w:t>
      </w:r>
    </w:p>
    <w:p w14:paraId="5DB85143" w14:textId="77777777" w:rsidR="00D853F2" w:rsidRPr="00A91E1D" w:rsidRDefault="00D853F2" w:rsidP="00D853F2">
      <w:pPr>
        <w:pStyle w:val="OeKBNummerierung1"/>
        <w:numPr>
          <w:ilvl w:val="0"/>
          <w:numId w:val="27"/>
        </w:numPr>
        <w:rPr>
          <w:rStyle w:val="OeKBfett"/>
          <w:lang w:val="en-GB"/>
        </w:rPr>
      </w:pPr>
      <w:r w:rsidRPr="00A91E1D">
        <w:rPr>
          <w:rStyle w:val="OeKBfett"/>
          <w:lang w:val="en-GB"/>
        </w:rPr>
        <w:t>Detailed scope of work</w:t>
      </w:r>
    </w:p>
    <w:p w14:paraId="031268EF" w14:textId="77777777" w:rsidR="00D853F2" w:rsidRPr="00A91E1D" w:rsidRDefault="00D853F2" w:rsidP="00D853F2">
      <w:pPr>
        <w:pStyle w:val="OeKBNummerierung1"/>
        <w:numPr>
          <w:ilvl w:val="0"/>
          <w:numId w:val="0"/>
        </w:numPr>
        <w:ind w:left="567"/>
        <w:rPr>
          <w:lang w:val="en-GB"/>
        </w:rPr>
      </w:pPr>
    </w:p>
    <w:p w14:paraId="74505A62" w14:textId="77777777" w:rsidR="00D853F2" w:rsidRPr="00A91E1D" w:rsidRDefault="00D853F2" w:rsidP="00D853F2">
      <w:pPr>
        <w:pStyle w:val="OeKBNummerierung1"/>
        <w:numPr>
          <w:ilvl w:val="0"/>
          <w:numId w:val="27"/>
        </w:numPr>
        <w:rPr>
          <w:rStyle w:val="OeKBfett"/>
          <w:lang w:val="en-GB"/>
        </w:rPr>
      </w:pPr>
      <w:r w:rsidRPr="00A91E1D">
        <w:rPr>
          <w:rStyle w:val="OeKBfett"/>
          <w:lang w:val="en-GB"/>
        </w:rPr>
        <w:t>Total price</w:t>
      </w:r>
    </w:p>
    <w:p w14:paraId="49A85F55" w14:textId="77777777" w:rsidR="00D853F2" w:rsidRPr="00A91E1D" w:rsidRDefault="00D853F2" w:rsidP="00D853F2">
      <w:pPr>
        <w:pStyle w:val="OeKBNummerierung1"/>
        <w:numPr>
          <w:ilvl w:val="0"/>
          <w:numId w:val="0"/>
        </w:numPr>
        <w:ind w:left="567"/>
        <w:rPr>
          <w:lang w:val="en-GB"/>
        </w:rPr>
      </w:pPr>
    </w:p>
    <w:p w14:paraId="5B5E28DA" w14:textId="77777777" w:rsidR="00D853F2" w:rsidRPr="00A91E1D" w:rsidRDefault="00D853F2" w:rsidP="00D853F2">
      <w:pPr>
        <w:pStyle w:val="OeKBNummerierung1"/>
        <w:numPr>
          <w:ilvl w:val="0"/>
          <w:numId w:val="27"/>
        </w:numPr>
        <w:rPr>
          <w:rStyle w:val="OeKBfett"/>
          <w:lang w:val="en-GB"/>
        </w:rPr>
      </w:pPr>
      <w:r w:rsidRPr="00A91E1D">
        <w:rPr>
          <w:rStyle w:val="OeKBfett"/>
          <w:lang w:val="en-GB"/>
        </w:rPr>
        <w:t>Type of work; time calculated; unit price; € per hour / per day</w:t>
      </w:r>
    </w:p>
    <w:p w14:paraId="46521F64" w14:textId="77777777" w:rsidR="00D853F2" w:rsidRPr="00A91E1D" w:rsidRDefault="00D853F2" w:rsidP="00D853F2">
      <w:pPr>
        <w:pStyle w:val="OeKBNummerierung1"/>
        <w:numPr>
          <w:ilvl w:val="0"/>
          <w:numId w:val="0"/>
        </w:numPr>
        <w:ind w:left="567"/>
        <w:rPr>
          <w:lang w:val="en-GB"/>
        </w:rPr>
      </w:pPr>
    </w:p>
    <w:p w14:paraId="578B2441" w14:textId="77777777" w:rsidR="003577CA" w:rsidRPr="00A91E1D" w:rsidRDefault="00D853F2" w:rsidP="00D853F2">
      <w:pPr>
        <w:pStyle w:val="OeKBNummerierung1"/>
        <w:numPr>
          <w:ilvl w:val="0"/>
          <w:numId w:val="27"/>
        </w:numPr>
        <w:rPr>
          <w:rStyle w:val="OeKBfett"/>
          <w:lang w:val="en-GB"/>
        </w:rPr>
      </w:pPr>
      <w:r w:rsidRPr="00A91E1D">
        <w:rPr>
          <w:rStyle w:val="OeKBfett"/>
          <w:lang w:val="en-GB"/>
        </w:rPr>
        <w:t>Breakdown of total price by item / activity</w:t>
      </w:r>
    </w:p>
    <w:p w14:paraId="0FFAC528" w14:textId="77777777" w:rsidR="00D853F2" w:rsidRPr="00A91E1D" w:rsidRDefault="00D853F2" w:rsidP="00D853F2">
      <w:pPr>
        <w:pStyle w:val="OeKBNummerierung1"/>
        <w:numPr>
          <w:ilvl w:val="0"/>
          <w:numId w:val="0"/>
        </w:numPr>
        <w:ind w:left="567"/>
        <w:rPr>
          <w:lang w:val="en-GB"/>
        </w:rPr>
      </w:pPr>
    </w:p>
    <w:p w14:paraId="226A4675" w14:textId="77777777" w:rsidR="00726478" w:rsidRPr="00A91E1D" w:rsidRDefault="00726478" w:rsidP="00726478">
      <w:pPr>
        <w:pStyle w:val="OeKB2ohneNr"/>
        <w:rPr>
          <w:lang w:val="en-GB"/>
        </w:rPr>
      </w:pPr>
      <w:r w:rsidRPr="00A91E1D">
        <w:rPr>
          <w:lang w:val="en-GB"/>
        </w:rPr>
        <w:t>D</w:t>
      </w:r>
      <w:r w:rsidRPr="00A91E1D">
        <w:rPr>
          <w:lang w:val="en-GB"/>
        </w:rPr>
        <w:tab/>
      </w:r>
      <w:r w:rsidR="00D853F2" w:rsidRPr="00A91E1D">
        <w:rPr>
          <w:lang w:val="en-GB"/>
        </w:rPr>
        <w:t>Capacity available to carry out the service to be provided</w:t>
      </w:r>
    </w:p>
    <w:p w14:paraId="621DAF73" w14:textId="77777777" w:rsidR="00D853F2" w:rsidRPr="00A91E1D" w:rsidRDefault="00D853F2" w:rsidP="00D853F2">
      <w:pPr>
        <w:pStyle w:val="OeKBNummerierung1"/>
        <w:numPr>
          <w:ilvl w:val="0"/>
          <w:numId w:val="32"/>
        </w:numPr>
        <w:rPr>
          <w:rStyle w:val="OeKBfett"/>
          <w:lang w:val="en-GB"/>
        </w:rPr>
      </w:pPr>
      <w:r w:rsidRPr="00A91E1D">
        <w:rPr>
          <w:rStyle w:val="OeKBfett"/>
          <w:lang w:val="en-GB"/>
        </w:rPr>
        <w:t>Total manpower and qualification available</w:t>
      </w:r>
    </w:p>
    <w:p w14:paraId="27E0AA6B" w14:textId="77777777" w:rsidR="00D853F2" w:rsidRPr="00A91E1D" w:rsidRDefault="00D853F2" w:rsidP="00D853F2">
      <w:pPr>
        <w:pStyle w:val="OeKBNummerierung1"/>
        <w:numPr>
          <w:ilvl w:val="0"/>
          <w:numId w:val="0"/>
        </w:numPr>
        <w:ind w:left="567"/>
        <w:rPr>
          <w:lang w:val="en-GB"/>
        </w:rPr>
      </w:pPr>
    </w:p>
    <w:p w14:paraId="70F683F7" w14:textId="77777777" w:rsidR="00D853F2" w:rsidRPr="00A91E1D" w:rsidRDefault="00D853F2" w:rsidP="00D853F2">
      <w:pPr>
        <w:pStyle w:val="OeKBNummerierung1"/>
        <w:numPr>
          <w:ilvl w:val="0"/>
          <w:numId w:val="32"/>
        </w:numPr>
        <w:rPr>
          <w:rStyle w:val="OeKBfett"/>
          <w:lang w:val="en-GB"/>
        </w:rPr>
      </w:pPr>
      <w:r w:rsidRPr="00A91E1D">
        <w:rPr>
          <w:rStyle w:val="OeKBfett"/>
          <w:lang w:val="en-GB"/>
        </w:rPr>
        <w:t>Manpower and qualification necessary</w:t>
      </w:r>
    </w:p>
    <w:p w14:paraId="3C31844E" w14:textId="77777777" w:rsidR="00D853F2" w:rsidRPr="00A91E1D" w:rsidRDefault="00D853F2" w:rsidP="00D853F2">
      <w:pPr>
        <w:pStyle w:val="OeKBNummerierung1"/>
        <w:numPr>
          <w:ilvl w:val="0"/>
          <w:numId w:val="0"/>
        </w:numPr>
        <w:ind w:left="567"/>
        <w:rPr>
          <w:lang w:val="en-GB"/>
        </w:rPr>
      </w:pPr>
    </w:p>
    <w:p w14:paraId="52AD7BA0" w14:textId="77777777" w:rsidR="00D853F2" w:rsidRPr="00A91E1D" w:rsidRDefault="00D853F2" w:rsidP="00D853F2">
      <w:pPr>
        <w:pStyle w:val="OeKBNummerierung1"/>
        <w:numPr>
          <w:ilvl w:val="0"/>
          <w:numId w:val="32"/>
        </w:numPr>
        <w:rPr>
          <w:rStyle w:val="OeKBfett"/>
          <w:lang w:val="en-GB"/>
        </w:rPr>
      </w:pPr>
      <w:r w:rsidRPr="00A91E1D">
        <w:rPr>
          <w:rStyle w:val="OeKBfett"/>
          <w:lang w:val="en-GB"/>
        </w:rPr>
        <w:t>Subcontractors / sub-suppliers and their qualification incl. information on their (critical) role</w:t>
      </w:r>
    </w:p>
    <w:p w14:paraId="646C9A6A" w14:textId="77777777" w:rsidR="00D853F2" w:rsidRPr="00A91E1D" w:rsidRDefault="00D853F2" w:rsidP="00D853F2">
      <w:pPr>
        <w:pStyle w:val="OeKBNummerierung1"/>
        <w:numPr>
          <w:ilvl w:val="0"/>
          <w:numId w:val="0"/>
        </w:numPr>
        <w:ind w:left="567"/>
        <w:rPr>
          <w:lang w:val="en-GB"/>
        </w:rPr>
      </w:pPr>
    </w:p>
    <w:p w14:paraId="356CC6ED" w14:textId="77777777" w:rsidR="00D853F2" w:rsidRPr="00A91E1D" w:rsidRDefault="00D853F2" w:rsidP="00D853F2">
      <w:pPr>
        <w:pStyle w:val="OeKBNummerierung1"/>
        <w:numPr>
          <w:ilvl w:val="0"/>
          <w:numId w:val="32"/>
        </w:numPr>
        <w:rPr>
          <w:rStyle w:val="OeKBfett"/>
          <w:lang w:val="en-GB"/>
        </w:rPr>
      </w:pPr>
      <w:r w:rsidRPr="00A91E1D">
        <w:rPr>
          <w:rStyle w:val="OeKBfett"/>
          <w:lang w:val="en-GB"/>
        </w:rPr>
        <w:t>Language skills</w:t>
      </w:r>
    </w:p>
    <w:p w14:paraId="29183396" w14:textId="77777777" w:rsidR="00D853F2" w:rsidRPr="00A91E1D" w:rsidRDefault="00D853F2" w:rsidP="00D853F2">
      <w:pPr>
        <w:pStyle w:val="OeKBNummerierung1"/>
        <w:numPr>
          <w:ilvl w:val="0"/>
          <w:numId w:val="0"/>
        </w:numPr>
        <w:ind w:left="567"/>
        <w:rPr>
          <w:lang w:val="en-GB"/>
        </w:rPr>
      </w:pPr>
    </w:p>
    <w:p w14:paraId="207FD1E4" w14:textId="77777777" w:rsidR="007660E8" w:rsidRPr="00A91E1D" w:rsidRDefault="00D853F2" w:rsidP="00D853F2">
      <w:pPr>
        <w:pStyle w:val="OeKBNummerierung1"/>
        <w:numPr>
          <w:ilvl w:val="0"/>
          <w:numId w:val="32"/>
        </w:numPr>
        <w:rPr>
          <w:rStyle w:val="OeKBfett"/>
          <w:lang w:val="en-GB"/>
        </w:rPr>
      </w:pPr>
      <w:r w:rsidRPr="00A91E1D">
        <w:rPr>
          <w:rStyle w:val="OeKBfett"/>
          <w:lang w:val="en-GB"/>
        </w:rPr>
        <w:t>Experience in the recipient country</w:t>
      </w:r>
    </w:p>
    <w:p w14:paraId="62A3EDD8" w14:textId="77777777" w:rsidR="007660E8" w:rsidRPr="00A91E1D" w:rsidRDefault="007660E8" w:rsidP="00D853F2">
      <w:pPr>
        <w:pStyle w:val="OeKBNummerierung1"/>
        <w:numPr>
          <w:ilvl w:val="0"/>
          <w:numId w:val="0"/>
        </w:numPr>
        <w:ind w:left="567"/>
        <w:rPr>
          <w:lang w:val="en-GB"/>
        </w:rPr>
      </w:pPr>
    </w:p>
    <w:p w14:paraId="45E86563" w14:textId="77777777" w:rsidR="007660E8" w:rsidRPr="00A91E1D" w:rsidRDefault="00D853F2" w:rsidP="00D853F2">
      <w:pPr>
        <w:pStyle w:val="OeKB2ohneNr"/>
        <w:rPr>
          <w:lang w:val="en-GB"/>
        </w:rPr>
      </w:pPr>
      <w:r w:rsidRPr="00A91E1D">
        <w:rPr>
          <w:lang w:val="en-GB"/>
        </w:rPr>
        <w:t>E</w:t>
      </w:r>
      <w:r w:rsidRPr="00A91E1D">
        <w:rPr>
          <w:lang w:val="en-GB"/>
        </w:rPr>
        <w:tab/>
        <w:t>References</w:t>
      </w:r>
    </w:p>
    <w:p w14:paraId="7F8672B5" w14:textId="77777777" w:rsidR="00D853F2" w:rsidRPr="00A91E1D" w:rsidRDefault="00D853F2" w:rsidP="00D853F2">
      <w:pPr>
        <w:pStyle w:val="OeKBNummerierung1"/>
        <w:numPr>
          <w:ilvl w:val="0"/>
          <w:numId w:val="34"/>
        </w:numPr>
        <w:rPr>
          <w:rStyle w:val="OeKBfett"/>
          <w:lang w:val="en-GB"/>
        </w:rPr>
      </w:pPr>
      <w:r w:rsidRPr="00A91E1D">
        <w:rPr>
          <w:rStyle w:val="OeKBfett"/>
          <w:lang w:val="en-GB"/>
        </w:rPr>
        <w:t>List of all contracts / works offered, tendered, carried out within the last 5 years by your company</w:t>
      </w:r>
    </w:p>
    <w:p w14:paraId="63EB9199" w14:textId="77777777" w:rsidR="00D853F2" w:rsidRPr="00A91E1D" w:rsidRDefault="00D853F2" w:rsidP="00D853F2">
      <w:pPr>
        <w:tabs>
          <w:tab w:val="left" w:pos="851"/>
        </w:tabs>
        <w:spacing w:after="60" w:line="240" w:lineRule="auto"/>
        <w:ind w:firstLine="567"/>
        <w:rPr>
          <w:lang w:val="en-GB"/>
        </w:rPr>
      </w:pPr>
      <w:r w:rsidRPr="00A91E1D">
        <w:rPr>
          <w:lang w:val="en-GB"/>
        </w:rPr>
        <w:t>a.</w:t>
      </w:r>
      <w:r w:rsidRPr="00A91E1D">
        <w:rPr>
          <w:lang w:val="en-GB"/>
        </w:rPr>
        <w:tab/>
        <w:t>in the recipient country as well as</w:t>
      </w:r>
    </w:p>
    <w:p w14:paraId="5F3D808F" w14:textId="77777777" w:rsidR="00D853F2" w:rsidRPr="00A91E1D" w:rsidRDefault="00D853F2" w:rsidP="00D853F2">
      <w:pPr>
        <w:tabs>
          <w:tab w:val="left" w:pos="851"/>
        </w:tabs>
        <w:spacing w:after="60" w:line="240" w:lineRule="auto"/>
        <w:ind w:firstLine="567"/>
        <w:rPr>
          <w:lang w:val="en-GB"/>
        </w:rPr>
      </w:pPr>
      <w:r w:rsidRPr="00A91E1D">
        <w:rPr>
          <w:lang w:val="en-GB"/>
        </w:rPr>
        <w:t>b.</w:t>
      </w:r>
      <w:r w:rsidRPr="00A91E1D">
        <w:rPr>
          <w:lang w:val="en-GB"/>
        </w:rPr>
        <w:tab/>
        <w:t>in the sector of the potential soft loan project worldwide</w:t>
      </w:r>
    </w:p>
    <w:p w14:paraId="5579CFF4" w14:textId="77777777" w:rsidR="00D853F2" w:rsidRPr="00A91E1D" w:rsidRDefault="00D853F2" w:rsidP="00D853F2">
      <w:pPr>
        <w:tabs>
          <w:tab w:val="left" w:pos="851"/>
        </w:tabs>
        <w:spacing w:after="60" w:line="240" w:lineRule="auto"/>
        <w:ind w:firstLine="567"/>
        <w:rPr>
          <w:lang w:val="en-GB"/>
        </w:rPr>
      </w:pPr>
    </w:p>
    <w:p w14:paraId="3D2BB3F5" w14:textId="77777777" w:rsidR="00D853F2" w:rsidRPr="00A91E1D" w:rsidRDefault="00D853F2" w:rsidP="00D853F2">
      <w:pPr>
        <w:pStyle w:val="OeKB2ohneNr"/>
        <w:rPr>
          <w:lang w:val="en-GB"/>
        </w:rPr>
      </w:pPr>
      <w:r w:rsidRPr="00A91E1D">
        <w:rPr>
          <w:lang w:val="en-GB"/>
        </w:rPr>
        <w:t>F</w:t>
      </w:r>
      <w:r w:rsidRPr="00A91E1D">
        <w:rPr>
          <w:lang w:val="en-GB"/>
        </w:rPr>
        <w:tab/>
        <w:t>Statement of Corruption Issues</w:t>
      </w:r>
    </w:p>
    <w:p w14:paraId="50A3A28F" w14:textId="77777777" w:rsidR="00D853F2" w:rsidRPr="00A91E1D" w:rsidRDefault="00D853F2" w:rsidP="00D853F2">
      <w:pPr>
        <w:pStyle w:val="OeKBNummerierung1"/>
        <w:numPr>
          <w:ilvl w:val="0"/>
          <w:numId w:val="35"/>
        </w:numPr>
        <w:rPr>
          <w:rStyle w:val="OeKBfett"/>
          <w:lang w:val="en-GB"/>
        </w:rPr>
      </w:pPr>
      <w:r w:rsidRPr="00A91E1D">
        <w:rPr>
          <w:rStyle w:val="OeKBfett"/>
          <w:lang w:val="en-GB"/>
        </w:rPr>
        <w:t>Does your company appear on any list of contractors or individuals debarred from tendering for or participating in any project funded by the World Bank or any other multilateral or bilateral aid agency?</w:t>
      </w:r>
    </w:p>
    <w:p w14:paraId="30A018A6" w14:textId="77777777" w:rsidR="00D853F2" w:rsidRPr="00A91E1D" w:rsidRDefault="00D853F2" w:rsidP="00D853F2">
      <w:pPr>
        <w:ind w:firstLine="567"/>
        <w:rPr>
          <w:lang w:val="en-GB"/>
        </w:rPr>
      </w:pPr>
      <w:r w:rsidRPr="00A91E1D">
        <w:rPr>
          <w:lang w:val="en-GB"/>
        </w:rPr>
        <w:t>If yes, please provide full details of the event that caused the listing.</w:t>
      </w:r>
    </w:p>
    <w:p w14:paraId="08DE63D6" w14:textId="77777777" w:rsidR="00284008" w:rsidRPr="00A91E1D" w:rsidRDefault="00284008" w:rsidP="00D853F2">
      <w:pPr>
        <w:ind w:firstLine="567"/>
        <w:rPr>
          <w:lang w:val="en-GB"/>
        </w:rPr>
      </w:pPr>
    </w:p>
    <w:p w14:paraId="56A8BFD0" w14:textId="77777777" w:rsidR="00D853F2" w:rsidRPr="00A91E1D" w:rsidRDefault="00D853F2" w:rsidP="00D853F2">
      <w:pPr>
        <w:pStyle w:val="OeKBNummerierung1"/>
        <w:rPr>
          <w:rStyle w:val="OeKBfett"/>
          <w:lang w:val="en-GB"/>
        </w:rPr>
      </w:pPr>
      <w:r w:rsidRPr="00A91E1D">
        <w:rPr>
          <w:rStyle w:val="OeKBfett"/>
          <w:lang w:val="en-GB"/>
        </w:rPr>
        <w:t>Have your company / Executive Bodies / Employees / Agents at any time during the last five years been legally convicted of bribery of public officials by a national court, or are your Company / Executive Bodies / Employees / Agents currently accused of bribery of public officials before a national court?</w:t>
      </w:r>
    </w:p>
    <w:p w14:paraId="22D37BCF" w14:textId="77777777" w:rsidR="00D853F2" w:rsidRPr="00A91E1D" w:rsidRDefault="00D853F2" w:rsidP="00D853F2">
      <w:pPr>
        <w:ind w:firstLine="567"/>
        <w:rPr>
          <w:lang w:val="en-GB"/>
        </w:rPr>
      </w:pPr>
      <w:r w:rsidRPr="00A91E1D">
        <w:rPr>
          <w:lang w:val="en-GB"/>
        </w:rPr>
        <w:t>If yes, please provide full details.</w:t>
      </w:r>
    </w:p>
    <w:p w14:paraId="26418799" w14:textId="77777777" w:rsidR="00284008" w:rsidRPr="00A91E1D" w:rsidRDefault="00284008" w:rsidP="00D853F2">
      <w:pPr>
        <w:ind w:firstLine="567"/>
        <w:rPr>
          <w:lang w:val="en-GB"/>
        </w:rPr>
      </w:pPr>
    </w:p>
    <w:p w14:paraId="3AFBB26D" w14:textId="77777777" w:rsidR="00D853F2" w:rsidRPr="00A91E1D" w:rsidRDefault="00D853F2" w:rsidP="00D853F2">
      <w:pPr>
        <w:pStyle w:val="OeKBNummerierung1"/>
        <w:rPr>
          <w:rStyle w:val="OeKBfett"/>
          <w:lang w:val="en-GB"/>
        </w:rPr>
      </w:pPr>
      <w:r w:rsidRPr="00A91E1D">
        <w:rPr>
          <w:rStyle w:val="OeKBfett"/>
          <w:lang w:val="en-GB"/>
        </w:rPr>
        <w:t xml:space="preserve">We declare that with respect to the business to be supported neither the Applicant, the Service-Provider nor any agents have been or will knowingly be part to any bribery of public officials (§ 307 Abs. 1 Z1 and 6 </w:t>
      </w:r>
      <w:proofErr w:type="spellStart"/>
      <w:r w:rsidRPr="00A91E1D">
        <w:rPr>
          <w:rStyle w:val="OeKBfett"/>
          <w:lang w:val="en-GB"/>
        </w:rPr>
        <w:t>StGB</w:t>
      </w:r>
      <w:proofErr w:type="spellEnd"/>
      <w:r w:rsidRPr="00A91E1D">
        <w:rPr>
          <w:rStyle w:val="OeKBfett"/>
          <w:lang w:val="en-GB"/>
        </w:rPr>
        <w:t>).</w:t>
      </w:r>
    </w:p>
    <w:p w14:paraId="64F8E220" w14:textId="77777777" w:rsidR="00D853F2" w:rsidRPr="00A91E1D" w:rsidRDefault="00D853F2" w:rsidP="00D853F2">
      <w:pPr>
        <w:tabs>
          <w:tab w:val="left" w:pos="851"/>
        </w:tabs>
        <w:spacing w:after="60" w:line="240" w:lineRule="auto"/>
        <w:ind w:firstLine="567"/>
        <w:rPr>
          <w:lang w:val="en-GB"/>
        </w:rPr>
      </w:pPr>
    </w:p>
    <w:p w14:paraId="3B07E05C" w14:textId="77777777" w:rsidR="00D853F2" w:rsidRPr="00A91E1D" w:rsidRDefault="00D853F2" w:rsidP="00D853F2">
      <w:pPr>
        <w:tabs>
          <w:tab w:val="left" w:pos="851"/>
        </w:tabs>
        <w:spacing w:after="60" w:line="240" w:lineRule="auto"/>
        <w:ind w:firstLine="567"/>
        <w:rPr>
          <w:lang w:val="en-GB"/>
        </w:rPr>
      </w:pPr>
    </w:p>
    <w:p w14:paraId="3836F121" w14:textId="77777777" w:rsidR="00D853F2" w:rsidRPr="00A91E1D" w:rsidRDefault="00D853F2" w:rsidP="00D853F2">
      <w:pPr>
        <w:tabs>
          <w:tab w:val="left" w:pos="851"/>
        </w:tabs>
        <w:spacing w:after="60" w:line="240" w:lineRule="auto"/>
        <w:ind w:firstLine="567"/>
        <w:rPr>
          <w:lang w:val="en-GB"/>
        </w:rPr>
      </w:pPr>
    </w:p>
    <w:p w14:paraId="2ECD524F" w14:textId="77777777" w:rsidR="00D853F2" w:rsidRPr="00A91E1D" w:rsidRDefault="00D853F2" w:rsidP="00D853F2">
      <w:pPr>
        <w:tabs>
          <w:tab w:val="left" w:pos="851"/>
        </w:tabs>
        <w:spacing w:after="60" w:line="240" w:lineRule="auto"/>
        <w:ind w:firstLine="567"/>
        <w:rPr>
          <w:lang w:val="en-GB"/>
        </w:rPr>
      </w:pPr>
    </w:p>
    <w:tbl>
      <w:tblPr>
        <w:tblStyle w:val="Tabellenraster"/>
        <w:tblW w:w="99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4819"/>
        <w:gridCol w:w="283"/>
        <w:gridCol w:w="4819"/>
      </w:tblGrid>
      <w:tr w:rsidR="00AE1D86" w:rsidRPr="00A91E1D" w14:paraId="188DEEAD" w14:textId="77777777" w:rsidTr="00726478">
        <w:trPr>
          <w:trHeight w:val="1417"/>
        </w:trPr>
        <w:tc>
          <w:tcPr>
            <w:tcW w:w="4819" w:type="dxa"/>
            <w:tcBorders>
              <w:bottom w:val="single" w:sz="4" w:space="0" w:color="auto"/>
            </w:tcBorders>
          </w:tcPr>
          <w:p w14:paraId="15DB79F1" w14:textId="77777777" w:rsidR="00AE1D86" w:rsidRPr="00A91E1D" w:rsidRDefault="00AE1D86" w:rsidP="00CB0022">
            <w:pPr>
              <w:rPr>
                <w:lang w:val="en-GB"/>
              </w:rPr>
            </w:pPr>
          </w:p>
        </w:tc>
        <w:tc>
          <w:tcPr>
            <w:tcW w:w="283" w:type="dxa"/>
          </w:tcPr>
          <w:p w14:paraId="1FE1D2D7" w14:textId="77777777" w:rsidR="00AE1D86" w:rsidRPr="00A91E1D" w:rsidRDefault="00AE1D86" w:rsidP="00CB0022">
            <w:pPr>
              <w:rPr>
                <w:lang w:val="en-GB"/>
              </w:rPr>
            </w:pPr>
          </w:p>
        </w:tc>
        <w:tc>
          <w:tcPr>
            <w:tcW w:w="4819" w:type="dxa"/>
            <w:tcBorders>
              <w:bottom w:val="single" w:sz="4" w:space="0" w:color="auto"/>
            </w:tcBorders>
          </w:tcPr>
          <w:p w14:paraId="3562561A" w14:textId="77777777" w:rsidR="00AE1D86" w:rsidRPr="00A91E1D" w:rsidRDefault="00AE1D86" w:rsidP="00CB0022">
            <w:pPr>
              <w:rPr>
                <w:lang w:val="en-GB"/>
              </w:rPr>
            </w:pPr>
          </w:p>
        </w:tc>
      </w:tr>
      <w:tr w:rsidR="00AE1D86" w:rsidRPr="00A91E1D" w14:paraId="698A16D4" w14:textId="77777777" w:rsidTr="00726478">
        <w:trPr>
          <w:trHeight w:val="624"/>
        </w:trPr>
        <w:tc>
          <w:tcPr>
            <w:tcW w:w="4819" w:type="dxa"/>
            <w:tcBorders>
              <w:top w:val="single" w:sz="4" w:space="0" w:color="auto"/>
            </w:tcBorders>
          </w:tcPr>
          <w:p w14:paraId="180A246A" w14:textId="77777777" w:rsidR="00076B20" w:rsidRPr="00A91E1D" w:rsidRDefault="00AE1D86" w:rsidP="00076B20">
            <w:pPr>
              <w:rPr>
                <w:lang w:val="en-GB"/>
              </w:rPr>
            </w:pPr>
            <w:r w:rsidRPr="00A91E1D">
              <w:rPr>
                <w:lang w:val="en-GB"/>
              </w:rPr>
              <w:t>Date</w:t>
            </w:r>
          </w:p>
          <w:p w14:paraId="5823A783" w14:textId="77777777" w:rsidR="00076B20" w:rsidRPr="00A91E1D" w:rsidRDefault="00076B20" w:rsidP="00076B20">
            <w:pPr>
              <w:rPr>
                <w:lang w:val="en-GB"/>
              </w:rPr>
            </w:pPr>
          </w:p>
        </w:tc>
        <w:tc>
          <w:tcPr>
            <w:tcW w:w="283" w:type="dxa"/>
          </w:tcPr>
          <w:p w14:paraId="6ADE1E7C" w14:textId="77777777" w:rsidR="00AE1D86" w:rsidRPr="00A91E1D" w:rsidRDefault="00AE1D86" w:rsidP="00CB0022">
            <w:pPr>
              <w:rPr>
                <w:lang w:val="en-GB"/>
              </w:rPr>
            </w:pPr>
          </w:p>
        </w:tc>
        <w:tc>
          <w:tcPr>
            <w:tcW w:w="4819" w:type="dxa"/>
            <w:tcBorders>
              <w:top w:val="single" w:sz="4" w:space="0" w:color="auto"/>
            </w:tcBorders>
          </w:tcPr>
          <w:p w14:paraId="66446957" w14:textId="77777777" w:rsidR="00AE1D86" w:rsidRPr="00A91E1D" w:rsidRDefault="00726478" w:rsidP="00CB0022">
            <w:pPr>
              <w:rPr>
                <w:lang w:val="en-GB"/>
              </w:rPr>
            </w:pPr>
            <w:r w:rsidRPr="00A91E1D">
              <w:rPr>
                <w:lang w:val="en-GB"/>
              </w:rPr>
              <w:t>Authorised</w:t>
            </w:r>
            <w:r w:rsidR="00AE1D86" w:rsidRPr="00A91E1D">
              <w:rPr>
                <w:lang w:val="en-GB"/>
              </w:rPr>
              <w:t xml:space="preserve"> signature</w:t>
            </w:r>
            <w:r w:rsidRPr="00A91E1D">
              <w:rPr>
                <w:lang w:val="en-GB"/>
              </w:rPr>
              <w:t xml:space="preserve"> of Applicant</w:t>
            </w:r>
          </w:p>
        </w:tc>
      </w:tr>
    </w:tbl>
    <w:p w14:paraId="719AB641" w14:textId="77777777" w:rsidR="00AE1D86" w:rsidRPr="00A91E1D" w:rsidRDefault="00AE1D86" w:rsidP="00AE1D86">
      <w:pPr>
        <w:rPr>
          <w:rStyle w:val="OeKBfett"/>
          <w:lang w:val="en-GB"/>
        </w:rPr>
      </w:pPr>
    </w:p>
    <w:sectPr w:rsidR="00AE1D86" w:rsidRPr="00A91E1D" w:rsidSect="0009172C">
      <w:headerReference w:type="default" r:id="rId8"/>
      <w:footerReference w:type="default" r:id="rId9"/>
      <w:headerReference w:type="first" r:id="rId10"/>
      <w:footerReference w:type="first" r:id="rId11"/>
      <w:pgSz w:w="11906" w:h="16838" w:code="9"/>
      <w:pgMar w:top="2552" w:right="851" w:bottom="1134" w:left="1134"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0E93D" w14:textId="77777777" w:rsidR="0054380D" w:rsidRDefault="0054380D" w:rsidP="00B42DEC">
      <w:pPr>
        <w:spacing w:after="0" w:line="240" w:lineRule="auto"/>
      </w:pPr>
      <w:r>
        <w:separator/>
      </w:r>
    </w:p>
  </w:endnote>
  <w:endnote w:type="continuationSeparator" w:id="0">
    <w:p w14:paraId="10AEE036" w14:textId="77777777" w:rsidR="0054380D" w:rsidRDefault="0054380D" w:rsidP="00B42D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tserrat OeKB">
    <w:panose1 w:val="00000500000000000000"/>
    <w:charset w:val="00"/>
    <w:family w:val="auto"/>
    <w:pitch w:val="variable"/>
    <w:sig w:usb0="2000020F" w:usb1="00000003" w:usb2="00000000" w:usb3="00000000" w:csb0="00000197" w:csb1="00000000"/>
  </w:font>
  <w:font w:name="Montserrat OeKB SemiBold">
    <w:panose1 w:val="00000700000000000000"/>
    <w:charset w:val="00"/>
    <w:family w:val="auto"/>
    <w:pitch w:val="variable"/>
    <w:sig w:usb0="2000020F" w:usb1="00000003" w:usb2="00000000" w:usb3="00000000" w:csb0="00000197" w:csb1="00000000"/>
  </w:font>
  <w:font w:name="Artegra Sans Ex Light">
    <w:panose1 w:val="00000000000000000000"/>
    <w:charset w:val="00"/>
    <w:family w:val="auto"/>
    <w:pitch w:val="variable"/>
    <w:sig w:usb0="A00002FF" w:usb1="4000E1FB" w:usb2="00000004"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1"/>
      <w:tblW w:w="10490"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670"/>
      <w:gridCol w:w="4253"/>
      <w:gridCol w:w="567"/>
    </w:tblGrid>
    <w:tr w:rsidR="0009172C" w14:paraId="6360BE96" w14:textId="77777777" w:rsidTr="0009172C">
      <w:tc>
        <w:tcPr>
          <w:tcW w:w="5670" w:type="dxa"/>
        </w:tcPr>
        <w:p w14:paraId="2A334B09" w14:textId="77777777" w:rsidR="0009172C" w:rsidRPr="00352DB6" w:rsidRDefault="0009172C" w:rsidP="0009172C">
          <w:pPr>
            <w:pStyle w:val="FuzeileSeite1"/>
            <w:spacing w:after="0"/>
          </w:pPr>
          <w:r>
            <w:t>OEKB-ES-5</w:t>
          </w:r>
          <w:r w:rsidR="00284008">
            <w:t>1</w:t>
          </w:r>
        </w:p>
      </w:tc>
      <w:tc>
        <w:tcPr>
          <w:tcW w:w="4253" w:type="dxa"/>
        </w:tcPr>
        <w:p w14:paraId="0CD25723" w14:textId="77777777" w:rsidR="0009172C" w:rsidRDefault="0009172C" w:rsidP="0009172C">
          <w:pPr>
            <w:pStyle w:val="OeKBImpressumklein"/>
          </w:pPr>
        </w:p>
        <w:p w14:paraId="7C659C66" w14:textId="77777777" w:rsidR="00284008" w:rsidRDefault="00284008" w:rsidP="0009172C">
          <w:pPr>
            <w:pStyle w:val="OeKBImpressumklein"/>
          </w:pPr>
          <w:r>
            <w:t>Version 2013</w:t>
          </w:r>
        </w:p>
      </w:tc>
      <w:tc>
        <w:tcPr>
          <w:tcW w:w="567" w:type="dxa"/>
        </w:tcPr>
        <w:p w14:paraId="612DE838" w14:textId="26655786" w:rsidR="0009172C" w:rsidRPr="008923A7" w:rsidRDefault="0009172C" w:rsidP="0009172C">
          <w:pPr>
            <w:pStyle w:val="FuzeileSeite1"/>
            <w:spacing w:after="0"/>
            <w:jc w:val="right"/>
          </w:pPr>
          <w:r>
            <w:fldChar w:fldCharType="begin"/>
          </w:r>
          <w:r>
            <w:instrText xml:space="preserve"> IF </w:instrText>
          </w:r>
          <w:r>
            <w:fldChar w:fldCharType="begin"/>
          </w:r>
          <w:r>
            <w:instrText xml:space="preserve"> NUMPAGES </w:instrText>
          </w:r>
          <w:r>
            <w:fldChar w:fldCharType="separate"/>
          </w:r>
          <w:r w:rsidR="00A91E1D">
            <w:instrText>3</w:instrText>
          </w:r>
          <w:r>
            <w:fldChar w:fldCharType="end"/>
          </w:r>
          <w:r>
            <w:instrText xml:space="preserve"> &gt;"1" "</w:instrText>
          </w:r>
          <w:r>
            <w:fldChar w:fldCharType="begin"/>
          </w:r>
          <w:r>
            <w:instrText xml:space="preserve"> PAGE </w:instrText>
          </w:r>
          <w:r>
            <w:fldChar w:fldCharType="separate"/>
          </w:r>
          <w:r w:rsidR="00A91E1D">
            <w:instrText>1</w:instrText>
          </w:r>
          <w:r>
            <w:fldChar w:fldCharType="end"/>
          </w:r>
          <w:r>
            <w:instrText xml:space="preserve"> / </w:instrText>
          </w:r>
          <w:r>
            <w:fldChar w:fldCharType="begin"/>
          </w:r>
          <w:r>
            <w:instrText xml:space="preserve"> NUMPAGES </w:instrText>
          </w:r>
          <w:r>
            <w:fldChar w:fldCharType="separate"/>
          </w:r>
          <w:r w:rsidR="00A91E1D">
            <w:instrText>3</w:instrText>
          </w:r>
          <w:r>
            <w:fldChar w:fldCharType="end"/>
          </w:r>
          <w:r>
            <w:instrText>"</w:instrText>
          </w:r>
          <w:r>
            <w:fldChar w:fldCharType="separate"/>
          </w:r>
          <w:r w:rsidR="00A91E1D">
            <w:t>1 / 3</w:t>
          </w:r>
          <w:r>
            <w:fldChar w:fldCharType="end"/>
          </w:r>
        </w:p>
        <w:p w14:paraId="39328D3A" w14:textId="77777777" w:rsidR="0009172C" w:rsidRDefault="0009172C" w:rsidP="0009172C">
          <w:pPr>
            <w:pStyle w:val="OeKBImpressumklein"/>
          </w:pPr>
        </w:p>
      </w:tc>
    </w:tr>
  </w:tbl>
  <w:p w14:paraId="117C7C80" w14:textId="77777777" w:rsidR="0009172C" w:rsidRDefault="0009172C" w:rsidP="0009172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4C13A" w14:textId="77777777" w:rsidR="009A631F" w:rsidRPr="008923A7" w:rsidRDefault="00A91E1D" w:rsidP="008923A7">
    <w:pPr>
      <w:pStyle w:val="FuzeileSeite1"/>
    </w:pPr>
    <w:r>
      <w:pict w14:anchorId="4140422D">
        <v:shapetype id="_x0000_t202" coordsize="21600,21600" o:spt="202" path="m,l,21600r21600,l21600,xe">
          <v:stroke joinstyle="miter"/>
          <v:path gradientshapeok="t" o:connecttype="rect"/>
        </v:shapetype>
        <v:shape id="shp_FZ_OeKB_Am_Hof_DEU" o:spid="_x0000_s2053" type="#_x0000_t202" style="position:absolute;margin-left:28.3pt;margin-top:0;width:552.75pt;height:69.7pt;z-index:251659776;visibility:visible;mso-position-horizontal-relative:page;mso-position-vertical:bottom;mso-position-vertical-relative:bottom-margin-area;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" filled="f" stroked="f">
          <v:textbox style="mso-next-textbox:#shp_FZ_OeKB_Am_Hof_DEU" inset="0,0,0,0">
            <w:txbxContent>
              <w:p w14:paraId="22F0FFA5" w14:textId="77777777" w:rsidR="0009172C" w:rsidRDefault="0009172C"/>
              <w:tbl>
                <w:tblPr>
                  <w:tblStyle w:val="Tabellenraster1"/>
                  <w:tblW w:w="10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670"/>
                  <w:gridCol w:w="4253"/>
                  <w:gridCol w:w="567"/>
                </w:tblGrid>
                <w:tr w:rsidR="0009172C" w14:paraId="66EA5207" w14:textId="77777777" w:rsidTr="00CC2823">
                  <w:tc>
                    <w:tcPr>
                      <w:tcW w:w="5670" w:type="dxa"/>
                    </w:tcPr>
                    <w:p w14:paraId="128C1BF6" w14:textId="77777777" w:rsidR="0009172C" w:rsidRPr="00352DB6" w:rsidRDefault="0009172C" w:rsidP="0009172C">
                      <w:pPr>
                        <w:pStyle w:val="FuzeileSeite1"/>
                        <w:spacing w:after="0"/>
                      </w:pPr>
                      <w:r>
                        <w:t>OEKB-ES-50</w:t>
                      </w:r>
                    </w:p>
                  </w:tc>
                  <w:tc>
                    <w:tcPr>
                      <w:tcW w:w="4253" w:type="dxa"/>
                    </w:tcPr>
                    <w:p w14:paraId="241956A1" w14:textId="77777777" w:rsidR="0009172C" w:rsidRDefault="0009172C" w:rsidP="0009172C">
                      <w:pPr>
                        <w:pStyle w:val="OeKBImpressumklein"/>
                      </w:pPr>
                    </w:p>
                  </w:tc>
                  <w:tc>
                    <w:tcPr>
                      <w:tcW w:w="567" w:type="dxa"/>
                    </w:tcPr>
                    <w:p w14:paraId="7B1D230B" w14:textId="77777777" w:rsidR="0009172C" w:rsidRPr="008923A7" w:rsidRDefault="0009172C" w:rsidP="0009172C">
                      <w:pPr>
                        <w:pStyle w:val="FuzeileSeite1"/>
                        <w:spacing w:after="0"/>
                        <w:jc w:val="right"/>
                      </w:pPr>
                      <w:r>
                        <w:fldChar w:fldCharType="begin"/>
                      </w:r>
                      <w:r>
                        <w:instrText xml:space="preserve"> IF </w:instrText>
                      </w:r>
                      <w:r>
                        <w:fldChar w:fldCharType="begin"/>
                      </w:r>
                      <w:r>
                        <w:instrText xml:space="preserve"> NUMPAGES </w:instrText>
                      </w:r>
                      <w:r>
                        <w:fldChar w:fldCharType="separate"/>
                      </w:r>
                      <w:r w:rsidR="000A3CAE">
                        <w:instrText>4</w:instrText>
                      </w:r>
                      <w:r>
                        <w:fldChar w:fldCharType="end"/>
                      </w:r>
                      <w:r>
                        <w:instrText xml:space="preserve"> &gt;"1" "</w:instrText>
                      </w:r>
                      <w:r>
                        <w:fldChar w:fldCharType="begin"/>
                      </w:r>
                      <w:r>
                        <w:instrText xml:space="preserve"> PAGE </w:instrText>
                      </w:r>
                      <w:r>
                        <w:fldChar w:fldCharType="separate"/>
                      </w:r>
                      <w:r>
                        <w:instrText>1</w:instrText>
                      </w:r>
                      <w:r>
                        <w:fldChar w:fldCharType="end"/>
                      </w:r>
                      <w:r>
                        <w:instrText xml:space="preserve"> / </w:instrText>
                      </w:r>
                      <w:r>
                        <w:fldChar w:fldCharType="begin"/>
                      </w:r>
                      <w:r>
                        <w:instrText xml:space="preserve"> NUMPAGES </w:instrText>
                      </w:r>
                      <w:r>
                        <w:fldChar w:fldCharType="separate"/>
                      </w:r>
                      <w:r w:rsidR="000A3CAE">
                        <w:instrText>4</w:instrText>
                      </w:r>
                      <w:r>
                        <w:fldChar w:fldCharType="end"/>
                      </w:r>
                      <w:r>
                        <w:instrText>"</w:instrText>
                      </w:r>
                      <w:r>
                        <w:fldChar w:fldCharType="separate"/>
                      </w:r>
                      <w:r w:rsidR="000A3CAE">
                        <w:t>1 / 4</w:t>
                      </w:r>
                      <w:r>
                        <w:fldChar w:fldCharType="end"/>
                      </w:r>
                    </w:p>
                    <w:p w14:paraId="27D664EB" w14:textId="77777777" w:rsidR="0009172C" w:rsidRDefault="0009172C" w:rsidP="0009172C">
                      <w:pPr>
                        <w:pStyle w:val="OeKBImpressumklein"/>
                      </w:pPr>
                    </w:p>
                  </w:tc>
                </w:tr>
              </w:tbl>
              <w:p w14:paraId="4659BB65" w14:textId="77777777" w:rsidR="00C92AA9" w:rsidRDefault="00C92AA9" w:rsidP="0009172C">
                <w:pPr>
                  <w:pStyle w:val="OeKBAbstandnachTabelleinFusszeile"/>
                </w:pPr>
              </w:p>
            </w:txbxContent>
          </v:textbox>
          <w10:wrap anchorx="page" anchory="margin"/>
          <w10:anchorlock/>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EC363" w14:textId="77777777" w:rsidR="0054380D" w:rsidRDefault="0054380D" w:rsidP="00B42DEC">
      <w:pPr>
        <w:spacing w:after="0" w:line="240" w:lineRule="auto"/>
      </w:pPr>
      <w:r>
        <w:separator/>
      </w:r>
    </w:p>
  </w:footnote>
  <w:footnote w:type="continuationSeparator" w:id="0">
    <w:p w14:paraId="434F787C" w14:textId="77777777" w:rsidR="0054380D" w:rsidRDefault="0054380D" w:rsidP="00B42D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765B2" w14:textId="77777777" w:rsidR="004850A0" w:rsidRDefault="00A91E1D">
    <w:pPr>
      <w:pStyle w:val="Kopfzeile"/>
    </w:pPr>
    <w:r>
      <w:rPr>
        <w:noProof/>
      </w:rPr>
      <w:pict w14:anchorId="2B10ADAF">
        <v:shapetype id="_x0000_t202" coordsize="21600,21600" o:spt="202" path="m,l,21600r21600,l21600,xe">
          <v:stroke joinstyle="miter"/>
          <v:path gradientshapeok="t" o:connecttype="rect"/>
        </v:shapetype>
        <v:shape id="shp_Firm_OeKB_DEU" o:spid="_x0000_s2049" type="#_x0000_t202" style="position:absolute;margin-left:28.3pt;margin-top:26.35pt;width:311.8pt;height:56.7pt;z-index:251656704;visibility:visible;mso-position-horizontal-relative:page;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" filled="f" stroked="f">
          <v:textbox style="mso-next-textbox:#shp_Firm_OeKB_DEU" inset="0,0,0,0">
            <w:txbxContent>
              <w:p w14:paraId="45F8D163" w14:textId="77777777" w:rsidR="00C92AA9" w:rsidRDefault="00C92AA9" w:rsidP="008A232D">
                <w:pPr>
                  <w:pStyle w:val="OeKBImpressumgross"/>
                </w:pPr>
                <w:r w:rsidRPr="00AA64F2">
                  <w:t>Oesterreichische</w:t>
                </w:r>
                <w:r>
                  <w:br/>
                  <w:t>Kontrollbank</w:t>
                </w:r>
                <w:r>
                  <w:br/>
                </w:r>
                <w:r w:rsidRPr="00AA64F2">
                  <w:t>Aktiengesellschaft</w:t>
                </w:r>
              </w:p>
            </w:txbxContent>
          </v:textbox>
          <w10:wrap anchorx="page" anchory="page"/>
          <w10:anchorlock/>
        </v:shape>
      </w:pict>
    </w:r>
    <w:r w:rsidR="005734A3">
      <w:rPr>
        <w:noProof/>
      </w:rPr>
      <w:drawing>
        <wp:anchor distT="0" distB="762" distL="114300" distR="116713" simplePos="0" relativeHeight="251655680" behindDoc="0" locked="1" layoutInCell="1" allowOverlap="1" wp14:anchorId="39E3E299" wp14:editId="7678E11E">
          <wp:simplePos x="0" y="0"/>
          <wp:positionH relativeFrom="rightMargin">
            <wp:posOffset>-899160</wp:posOffset>
          </wp:positionH>
          <wp:positionV relativeFrom="page">
            <wp:posOffset>539750</wp:posOffset>
          </wp:positionV>
          <wp:extent cx="899795" cy="255270"/>
          <wp:effectExtent l="0" t="0" r="0" b="0"/>
          <wp:wrapNone/>
          <wp:docPr id="2" name="shp_Logo_OeKB_DEU_4c_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p_Logo_OeKB_DEU_4c_P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795" cy="2552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FD8C1" w14:textId="77777777" w:rsidR="004850A0" w:rsidRDefault="00A91E1D">
    <w:pPr>
      <w:pStyle w:val="Kopfzeile"/>
    </w:pPr>
    <w:r>
      <w:rPr>
        <w:noProof/>
      </w:rPr>
      <w:pict w14:anchorId="16613E6D">
        <v:shapetype id="_x0000_t202" coordsize="21600,21600" o:spt="202" path="m,l,21600r21600,l21600,xe">
          <v:stroke joinstyle="miter"/>
          <v:path gradientshapeok="t" o:connecttype="rect"/>
        </v:shapetype>
        <v:shape id="_x0000_s2051" type="#_x0000_t202" style="position:absolute;margin-left:28.3pt;margin-top:26.35pt;width:311.8pt;height:56.7pt;z-index:251658752;visibility:visible;mso-position-horizontal-relative:page;mso-position-vertic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" filled="f" stroked="f">
          <v:textbox style="mso-next-textbox:#_x0000_s2051" inset="0,0,0,0">
            <w:txbxContent>
              <w:p w14:paraId="2050AE5B" w14:textId="77777777" w:rsidR="00C92AA9" w:rsidRDefault="00C92AA9" w:rsidP="008A232D">
                <w:pPr>
                  <w:pStyle w:val="OeKBImpressumgross"/>
                </w:pPr>
                <w:r w:rsidRPr="00AA64F2">
                  <w:t>Oesterreichische</w:t>
                </w:r>
                <w:r>
                  <w:br/>
                  <w:t>Kontrollbank</w:t>
                </w:r>
                <w:r>
                  <w:br/>
                </w:r>
                <w:r w:rsidRPr="00AA64F2">
                  <w:t>Aktiengesellschaft</w:t>
                </w:r>
              </w:p>
            </w:txbxContent>
          </v:textbox>
          <w10:wrap anchorx="page" anchory="page"/>
          <w10:anchorlock/>
        </v:shape>
      </w:pict>
    </w:r>
    <w:r w:rsidR="005734A3">
      <w:rPr>
        <w:noProof/>
      </w:rPr>
      <w:drawing>
        <wp:anchor distT="0" distB="1397" distL="114300" distR="115189" simplePos="0" relativeHeight="251657728" behindDoc="0" locked="1" layoutInCell="1" allowOverlap="1" wp14:anchorId="2BA49F42" wp14:editId="657E81A3">
          <wp:simplePos x="0" y="0"/>
          <wp:positionH relativeFrom="rightMargin">
            <wp:posOffset>-1547495</wp:posOffset>
          </wp:positionH>
          <wp:positionV relativeFrom="page">
            <wp:posOffset>539750</wp:posOffset>
          </wp:positionV>
          <wp:extent cx="1547495" cy="437515"/>
          <wp:effectExtent l="0" t="0" r="0" b="0"/>
          <wp:wrapNone/>
          <wp:docPr id="4" name="shp_Logo_OeKB_DEU_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p_Logo_OeKB_DEU_4c"/>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47495" cy="43751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5A3ABD"/>
    <w:multiLevelType w:val="multilevel"/>
    <w:tmpl w:val="7012C120"/>
    <w:styleLink w:val="OeKBListeAufzaehlung"/>
    <w:lvl w:ilvl="0">
      <w:start w:val="1"/>
      <w:numFmt w:val="none"/>
      <w:pStyle w:val="OeKBAufzaehlung1"/>
      <w:lvlText w:val="—"/>
      <w:lvlJc w:val="left"/>
      <w:pPr>
        <w:tabs>
          <w:tab w:val="num" w:pos="284"/>
        </w:tabs>
        <w:ind w:left="284" w:hanging="284"/>
      </w:pPr>
      <w:rPr>
        <w:rFonts w:cs="Times New Roman" w:hint="default"/>
        <w:color w:val="auto"/>
      </w:rPr>
    </w:lvl>
    <w:lvl w:ilvl="1">
      <w:start w:val="1"/>
      <w:numFmt w:val="none"/>
      <w:pStyle w:val="OeKBAufzaehlung2"/>
      <w:lvlText w:val="–"/>
      <w:lvlJc w:val="left"/>
      <w:pPr>
        <w:tabs>
          <w:tab w:val="num" w:pos="567"/>
        </w:tabs>
        <w:ind w:left="568" w:hanging="284"/>
      </w:pPr>
      <w:rPr>
        <w:rFonts w:cs="Times New Roman" w:hint="default"/>
        <w:color w:val="auto"/>
      </w:rPr>
    </w:lvl>
    <w:lvl w:ilvl="2">
      <w:start w:val="1"/>
      <w:numFmt w:val="none"/>
      <w:lvlText w:val="–"/>
      <w:lvlJc w:val="left"/>
      <w:pPr>
        <w:tabs>
          <w:tab w:val="num" w:pos="851"/>
        </w:tabs>
        <w:ind w:left="852" w:hanging="284"/>
      </w:pPr>
      <w:rPr>
        <w:rFonts w:cs="Times New Roman" w:hint="default"/>
        <w:color w:val="auto"/>
      </w:rPr>
    </w:lvl>
    <w:lvl w:ilvl="3">
      <w:start w:val="1"/>
      <w:numFmt w:val="none"/>
      <w:lvlText w:val="–"/>
      <w:lvlJc w:val="left"/>
      <w:pPr>
        <w:tabs>
          <w:tab w:val="num" w:pos="1134"/>
        </w:tabs>
        <w:ind w:left="1136" w:hanging="284"/>
      </w:pPr>
      <w:rPr>
        <w:rFonts w:cs="Times New Roman" w:hint="default"/>
        <w:color w:val="auto"/>
      </w:rPr>
    </w:lvl>
    <w:lvl w:ilvl="4">
      <w:start w:val="1"/>
      <w:numFmt w:val="none"/>
      <w:lvlText w:val="–"/>
      <w:lvlJc w:val="left"/>
      <w:pPr>
        <w:tabs>
          <w:tab w:val="num" w:pos="1418"/>
        </w:tabs>
        <w:ind w:left="1420" w:hanging="284"/>
      </w:pPr>
      <w:rPr>
        <w:rFonts w:cs="Times New Roman" w:hint="default"/>
        <w:color w:val="auto"/>
      </w:rPr>
    </w:lvl>
    <w:lvl w:ilvl="5">
      <w:start w:val="1"/>
      <w:numFmt w:val="none"/>
      <w:lvlText w:val="–"/>
      <w:lvlJc w:val="left"/>
      <w:pPr>
        <w:tabs>
          <w:tab w:val="num" w:pos="1701"/>
        </w:tabs>
        <w:ind w:left="1701" w:hanging="281"/>
      </w:pPr>
      <w:rPr>
        <w:rFonts w:cs="Times New Roman" w:hint="default"/>
        <w:color w:val="auto"/>
      </w:rPr>
    </w:lvl>
    <w:lvl w:ilvl="6">
      <w:start w:val="1"/>
      <w:numFmt w:val="none"/>
      <w:lvlText w:val="–"/>
      <w:lvlJc w:val="left"/>
      <w:pPr>
        <w:tabs>
          <w:tab w:val="num" w:pos="1985"/>
        </w:tabs>
        <w:ind w:left="1985" w:hanging="284"/>
      </w:pPr>
      <w:rPr>
        <w:rFonts w:cs="Times New Roman" w:hint="default"/>
        <w:color w:val="auto"/>
      </w:rPr>
    </w:lvl>
    <w:lvl w:ilvl="7">
      <w:start w:val="1"/>
      <w:numFmt w:val="none"/>
      <w:lvlText w:val="–"/>
      <w:lvlJc w:val="left"/>
      <w:pPr>
        <w:tabs>
          <w:tab w:val="num" w:pos="2268"/>
        </w:tabs>
        <w:ind w:left="2268" w:hanging="283"/>
      </w:pPr>
      <w:rPr>
        <w:rFonts w:cs="Times New Roman" w:hint="default"/>
        <w:color w:val="auto"/>
      </w:rPr>
    </w:lvl>
    <w:lvl w:ilvl="8">
      <w:start w:val="1"/>
      <w:numFmt w:val="none"/>
      <w:lvlText w:val="–"/>
      <w:lvlJc w:val="left"/>
      <w:pPr>
        <w:tabs>
          <w:tab w:val="num" w:pos="2552"/>
        </w:tabs>
        <w:ind w:left="2552" w:hanging="284"/>
      </w:pPr>
      <w:rPr>
        <w:rFonts w:cs="Times New Roman" w:hint="default"/>
        <w:color w:val="auto"/>
      </w:rPr>
    </w:lvl>
  </w:abstractNum>
  <w:abstractNum w:abstractNumId="1" w15:restartNumberingAfterBreak="0">
    <w:nsid w:val="4587218D"/>
    <w:multiLevelType w:val="multilevel"/>
    <w:tmpl w:val="F4C6F96C"/>
    <w:styleLink w:val="OeKBListeUeberschriften"/>
    <w:lvl w:ilvl="0">
      <w:start w:val="1"/>
      <w:numFmt w:val="decimal"/>
      <w:pStyle w:val="berschrift1"/>
      <w:lvlText w:val="%1."/>
      <w:lvlJc w:val="left"/>
      <w:pPr>
        <w:tabs>
          <w:tab w:val="num" w:pos="425"/>
        </w:tabs>
        <w:ind w:left="425" w:hanging="425"/>
      </w:pPr>
      <w:rPr>
        <w:rFonts w:cs="Times New Roman" w:hint="default"/>
      </w:rPr>
    </w:lvl>
    <w:lvl w:ilvl="1">
      <w:start w:val="1"/>
      <w:numFmt w:val="decimal"/>
      <w:pStyle w:val="berschrift2"/>
      <w:lvlText w:val="%1.%2"/>
      <w:lvlJc w:val="left"/>
      <w:pPr>
        <w:tabs>
          <w:tab w:val="num" w:pos="567"/>
        </w:tabs>
        <w:ind w:left="567" w:hanging="567"/>
      </w:pPr>
      <w:rPr>
        <w:rFonts w:cs="Times New Roman" w:hint="default"/>
      </w:rPr>
    </w:lvl>
    <w:lvl w:ilvl="2">
      <w:start w:val="1"/>
      <w:numFmt w:val="decimal"/>
      <w:pStyle w:val="berschrift3"/>
      <w:lvlText w:val="%1.%2.%3"/>
      <w:lvlJc w:val="left"/>
      <w:pPr>
        <w:tabs>
          <w:tab w:val="num" w:pos="709"/>
        </w:tabs>
        <w:ind w:left="709" w:hanging="709"/>
      </w:pPr>
      <w:rPr>
        <w:rFonts w:cs="Times New Roman" w:hint="default"/>
      </w:rPr>
    </w:lvl>
    <w:lvl w:ilvl="3">
      <w:start w:val="1"/>
      <w:numFmt w:val="decimal"/>
      <w:pStyle w:val="berschrift4"/>
      <w:lvlText w:val="%1.%2.%3.%4"/>
      <w:lvlJc w:val="left"/>
      <w:pPr>
        <w:tabs>
          <w:tab w:val="num" w:pos="851"/>
        </w:tabs>
        <w:ind w:left="851" w:hanging="851"/>
      </w:pPr>
      <w:rPr>
        <w:rFonts w:cs="Times New Roman" w:hint="default"/>
      </w:rPr>
    </w:lvl>
    <w:lvl w:ilvl="4">
      <w:start w:val="1"/>
      <w:numFmt w:val="decimal"/>
      <w:pStyle w:val="berschrift5"/>
      <w:lvlText w:val="%1.%2.%3.%4.%5"/>
      <w:lvlJc w:val="left"/>
      <w:pPr>
        <w:tabs>
          <w:tab w:val="num" w:pos="992"/>
        </w:tabs>
        <w:ind w:left="992" w:hanging="992"/>
      </w:pPr>
      <w:rPr>
        <w:rFonts w:cs="Times New Roman" w:hint="default"/>
      </w:rPr>
    </w:lvl>
    <w:lvl w:ilvl="5">
      <w:start w:val="1"/>
      <w:numFmt w:val="decimal"/>
      <w:pStyle w:val="berschrift6"/>
      <w:lvlText w:val="%1.%2.%3.%4.%5.%6"/>
      <w:lvlJc w:val="left"/>
      <w:pPr>
        <w:tabs>
          <w:tab w:val="num" w:pos="1134"/>
        </w:tabs>
        <w:ind w:left="1134" w:hanging="1134"/>
      </w:pPr>
      <w:rPr>
        <w:rFonts w:cs="Times New Roman" w:hint="default"/>
      </w:rPr>
    </w:lvl>
    <w:lvl w:ilvl="6">
      <w:start w:val="1"/>
      <w:numFmt w:val="decimal"/>
      <w:pStyle w:val="berschrift7"/>
      <w:lvlText w:val="%1.%2.%3.%4.%5.%6.%7"/>
      <w:lvlJc w:val="left"/>
      <w:pPr>
        <w:tabs>
          <w:tab w:val="num" w:pos="1418"/>
        </w:tabs>
        <w:ind w:left="1418" w:hanging="1418"/>
      </w:pPr>
      <w:rPr>
        <w:rFonts w:cs="Times New Roman" w:hint="default"/>
      </w:rPr>
    </w:lvl>
    <w:lvl w:ilvl="7">
      <w:start w:val="1"/>
      <w:numFmt w:val="decimal"/>
      <w:pStyle w:val="berschrift8"/>
      <w:lvlText w:val="%1.%2.%3.%4.%5.%6.%7.%8"/>
      <w:lvlJc w:val="left"/>
      <w:pPr>
        <w:tabs>
          <w:tab w:val="num" w:pos="1559"/>
        </w:tabs>
        <w:ind w:left="1559" w:hanging="1559"/>
      </w:pPr>
      <w:rPr>
        <w:rFonts w:cs="Times New Roman" w:hint="default"/>
      </w:rPr>
    </w:lvl>
    <w:lvl w:ilvl="8">
      <w:start w:val="1"/>
      <w:numFmt w:val="decimal"/>
      <w:pStyle w:val="berschrift9"/>
      <w:lvlText w:val="%1.%2.%3.%4.%5.%6.%7.%8.%9"/>
      <w:lvlJc w:val="left"/>
      <w:pPr>
        <w:tabs>
          <w:tab w:val="num" w:pos="1701"/>
        </w:tabs>
        <w:ind w:left="1701" w:hanging="1701"/>
      </w:pPr>
      <w:rPr>
        <w:rFonts w:cs="Times New Roman" w:hint="default"/>
      </w:rPr>
    </w:lvl>
  </w:abstractNum>
  <w:abstractNum w:abstractNumId="2" w15:restartNumberingAfterBreak="0">
    <w:nsid w:val="64E159AA"/>
    <w:multiLevelType w:val="multilevel"/>
    <w:tmpl w:val="23828140"/>
    <w:styleLink w:val="OeKBListeNummerierung"/>
    <w:lvl w:ilvl="0">
      <w:start w:val="1"/>
      <w:numFmt w:val="decimal"/>
      <w:pStyle w:val="OeKBNummerierung1"/>
      <w:lvlText w:val="%1."/>
      <w:lvlJc w:val="left"/>
      <w:pPr>
        <w:tabs>
          <w:tab w:val="num" w:pos="567"/>
        </w:tabs>
        <w:ind w:left="567" w:hanging="567"/>
      </w:pPr>
      <w:rPr>
        <w:rFonts w:cs="Times New Roman" w:hint="default"/>
      </w:rPr>
    </w:lvl>
    <w:lvl w:ilvl="1">
      <w:start w:val="1"/>
      <w:numFmt w:val="decimal"/>
      <w:pStyle w:val="OeKBNummerierung2"/>
      <w:lvlText w:val="%1.%2."/>
      <w:lvlJc w:val="left"/>
      <w:pPr>
        <w:tabs>
          <w:tab w:val="num" w:pos="567"/>
        </w:tabs>
        <w:ind w:left="567" w:hanging="567"/>
      </w:pPr>
      <w:rPr>
        <w:rFonts w:cs="Times New Roman" w:hint="default"/>
      </w:rPr>
    </w:lvl>
    <w:lvl w:ilvl="2">
      <w:start w:val="1"/>
      <w:numFmt w:val="none"/>
      <w:lvlText w:val=""/>
      <w:lvlJc w:val="left"/>
      <w:rPr>
        <w:rFonts w:cs="Times New Roman" w:hint="default"/>
      </w:rPr>
    </w:lvl>
    <w:lvl w:ilvl="3">
      <w:start w:val="1"/>
      <w:numFmt w:val="none"/>
      <w:lvlText w:val=""/>
      <w:lvlJc w:val="left"/>
      <w:rPr>
        <w:rFonts w:cs="Times New Roman" w:hint="default"/>
      </w:rPr>
    </w:lvl>
    <w:lvl w:ilvl="4">
      <w:start w:val="1"/>
      <w:numFmt w:val="none"/>
      <w:lvlText w:val=""/>
      <w:lvlJc w:val="left"/>
      <w:rPr>
        <w:rFonts w:cs="Times New Roman" w:hint="default"/>
      </w:rPr>
    </w:lvl>
    <w:lvl w:ilvl="5">
      <w:start w:val="1"/>
      <w:numFmt w:val="none"/>
      <w:lvlText w:val=""/>
      <w:lvlJc w:val="left"/>
      <w:rPr>
        <w:rFonts w:cs="Times New Roman" w:hint="default"/>
      </w:rPr>
    </w:lvl>
    <w:lvl w:ilvl="6">
      <w:start w:val="1"/>
      <w:numFmt w:val="none"/>
      <w:lvlText w:val=""/>
      <w:lvlJc w:val="left"/>
      <w:rPr>
        <w:rFonts w:cs="Times New Roman" w:hint="default"/>
      </w:rPr>
    </w:lvl>
    <w:lvl w:ilvl="7">
      <w:start w:val="1"/>
      <w:numFmt w:val="none"/>
      <w:lvlText w:val=""/>
      <w:lvlJc w:val="left"/>
      <w:rPr>
        <w:rFonts w:cs="Times New Roman" w:hint="default"/>
      </w:rPr>
    </w:lvl>
    <w:lvl w:ilvl="8">
      <w:start w:val="1"/>
      <w:numFmt w:val="none"/>
      <w:lvlText w:val=""/>
      <w:lvlJc w:val="left"/>
      <w:rPr>
        <w:rFonts w:cs="Times New Roman" w:hint="default"/>
      </w:rPr>
    </w:lvl>
  </w:abstractNum>
  <w:num w:numId="1">
    <w:abstractNumId w:val="0"/>
  </w:num>
  <w:num w:numId="2">
    <w:abstractNumId w:val="2"/>
  </w:num>
  <w:num w:numId="3">
    <w:abstractNumId w:val="1"/>
  </w:num>
  <w:num w:numId="4">
    <w:abstractNumId w:val="2"/>
  </w:num>
  <w:num w:numId="5">
    <w:abstractNumId w:val="1"/>
  </w:num>
  <w:num w:numId="6">
    <w:abstractNumId w:val="2"/>
  </w:num>
  <w:num w:numId="7">
    <w:abstractNumId w:val="2"/>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2"/>
  </w:num>
  <w:num w:numId="23">
    <w:abstractNumId w:val="2"/>
  </w:num>
  <w:num w:numId="24">
    <w:abstractNumId w:val="2"/>
  </w:num>
  <w:num w:numId="25">
    <w:abstractNumId w:val="2"/>
  </w:num>
  <w:num w:numId="26">
    <w:abstractNumId w:val="2"/>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2"/>
  </w:num>
  <w:num w:numId="30">
    <w:abstractNumId w:val="2"/>
  </w:num>
  <w:num w:numId="31">
    <w:abstractNumId w:val="2"/>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D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1"/>
  <w:documentProtection w:edit="forms" w:enforcement="0"/>
  <w:defaultTabStop w:val="567"/>
  <w:hyphenationZone w:val="425"/>
  <w:characterSpacingControl w:val="doNotCompress"/>
  <w:hdrShapeDefaults>
    <o:shapedefaults v:ext="edit" spidmax="2057"/>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0"/>
  </w:compat>
  <w:docVars>
    <w:docVar w:name="docVar_BuIndex" w:val="0"/>
  </w:docVars>
  <w:rsids>
    <w:rsidRoot w:val="00602254"/>
    <w:rsid w:val="00011B36"/>
    <w:rsid w:val="00012C87"/>
    <w:rsid w:val="00013663"/>
    <w:rsid w:val="0001551C"/>
    <w:rsid w:val="0001656B"/>
    <w:rsid w:val="0002115E"/>
    <w:rsid w:val="0002208B"/>
    <w:rsid w:val="00032790"/>
    <w:rsid w:val="00041D82"/>
    <w:rsid w:val="00050FD0"/>
    <w:rsid w:val="000520E2"/>
    <w:rsid w:val="0005229D"/>
    <w:rsid w:val="00053B98"/>
    <w:rsid w:val="0005505D"/>
    <w:rsid w:val="00065C11"/>
    <w:rsid w:val="00074B0D"/>
    <w:rsid w:val="00076B20"/>
    <w:rsid w:val="00077178"/>
    <w:rsid w:val="0008023F"/>
    <w:rsid w:val="0009172C"/>
    <w:rsid w:val="000A3CAE"/>
    <w:rsid w:val="000A5FBE"/>
    <w:rsid w:val="000B0186"/>
    <w:rsid w:val="000B12B7"/>
    <w:rsid w:val="000B1666"/>
    <w:rsid w:val="000B190E"/>
    <w:rsid w:val="000B4225"/>
    <w:rsid w:val="000B50E2"/>
    <w:rsid w:val="000B543E"/>
    <w:rsid w:val="000B554A"/>
    <w:rsid w:val="000B69A3"/>
    <w:rsid w:val="000C17E3"/>
    <w:rsid w:val="000C1CC9"/>
    <w:rsid w:val="000D112D"/>
    <w:rsid w:val="000D21E1"/>
    <w:rsid w:val="000D680D"/>
    <w:rsid w:val="000E05A8"/>
    <w:rsid w:val="000E0877"/>
    <w:rsid w:val="000E23FA"/>
    <w:rsid w:val="000E2AD7"/>
    <w:rsid w:val="000E3BDF"/>
    <w:rsid w:val="000F333C"/>
    <w:rsid w:val="00102E99"/>
    <w:rsid w:val="001138E9"/>
    <w:rsid w:val="00117C96"/>
    <w:rsid w:val="00120BFD"/>
    <w:rsid w:val="0013067D"/>
    <w:rsid w:val="00131CE0"/>
    <w:rsid w:val="00135F10"/>
    <w:rsid w:val="0014408A"/>
    <w:rsid w:val="0014551A"/>
    <w:rsid w:val="0014683B"/>
    <w:rsid w:val="001517FD"/>
    <w:rsid w:val="001609B4"/>
    <w:rsid w:val="00164120"/>
    <w:rsid w:val="00166052"/>
    <w:rsid w:val="00181A1C"/>
    <w:rsid w:val="00191BD3"/>
    <w:rsid w:val="0019417E"/>
    <w:rsid w:val="001957E0"/>
    <w:rsid w:val="00196136"/>
    <w:rsid w:val="001A18EC"/>
    <w:rsid w:val="001A32BF"/>
    <w:rsid w:val="001A6066"/>
    <w:rsid w:val="001B0939"/>
    <w:rsid w:val="001B6FAC"/>
    <w:rsid w:val="001C1C0A"/>
    <w:rsid w:val="001C24A8"/>
    <w:rsid w:val="001C6D71"/>
    <w:rsid w:val="001D0409"/>
    <w:rsid w:val="001D111A"/>
    <w:rsid w:val="001D2395"/>
    <w:rsid w:val="001D488E"/>
    <w:rsid w:val="001D615F"/>
    <w:rsid w:val="001E17B2"/>
    <w:rsid w:val="001E3053"/>
    <w:rsid w:val="001F006B"/>
    <w:rsid w:val="001F1E40"/>
    <w:rsid w:val="001F494A"/>
    <w:rsid w:val="001F68E5"/>
    <w:rsid w:val="001F7833"/>
    <w:rsid w:val="00212EC8"/>
    <w:rsid w:val="00216D17"/>
    <w:rsid w:val="0021730C"/>
    <w:rsid w:val="002268B1"/>
    <w:rsid w:val="002274A0"/>
    <w:rsid w:val="00232221"/>
    <w:rsid w:val="00233190"/>
    <w:rsid w:val="00234036"/>
    <w:rsid w:val="002360BB"/>
    <w:rsid w:val="002424B3"/>
    <w:rsid w:val="00247429"/>
    <w:rsid w:val="00251F92"/>
    <w:rsid w:val="00252BD7"/>
    <w:rsid w:val="00266B5E"/>
    <w:rsid w:val="002675E7"/>
    <w:rsid w:val="00272166"/>
    <w:rsid w:val="00277D2F"/>
    <w:rsid w:val="00284008"/>
    <w:rsid w:val="00294CE6"/>
    <w:rsid w:val="00296EFB"/>
    <w:rsid w:val="0029795A"/>
    <w:rsid w:val="002A12E3"/>
    <w:rsid w:val="002A40FD"/>
    <w:rsid w:val="002A50BB"/>
    <w:rsid w:val="002A74B5"/>
    <w:rsid w:val="002A7EFE"/>
    <w:rsid w:val="002B2EC9"/>
    <w:rsid w:val="002B3051"/>
    <w:rsid w:val="002B3AA9"/>
    <w:rsid w:val="002B4203"/>
    <w:rsid w:val="002C03E8"/>
    <w:rsid w:val="002C0FBC"/>
    <w:rsid w:val="002D2048"/>
    <w:rsid w:val="002D4378"/>
    <w:rsid w:val="002E3E03"/>
    <w:rsid w:val="002F0E1E"/>
    <w:rsid w:val="002F3230"/>
    <w:rsid w:val="002F59D7"/>
    <w:rsid w:val="002F7575"/>
    <w:rsid w:val="003013A2"/>
    <w:rsid w:val="00303D31"/>
    <w:rsid w:val="00305939"/>
    <w:rsid w:val="00306222"/>
    <w:rsid w:val="003135C5"/>
    <w:rsid w:val="003145DF"/>
    <w:rsid w:val="00315278"/>
    <w:rsid w:val="00320412"/>
    <w:rsid w:val="003227D7"/>
    <w:rsid w:val="003251A3"/>
    <w:rsid w:val="003319C9"/>
    <w:rsid w:val="0034034C"/>
    <w:rsid w:val="003429A6"/>
    <w:rsid w:val="00343A6D"/>
    <w:rsid w:val="003445A9"/>
    <w:rsid w:val="00346255"/>
    <w:rsid w:val="00346AE7"/>
    <w:rsid w:val="00352DB6"/>
    <w:rsid w:val="0035622E"/>
    <w:rsid w:val="00356CD7"/>
    <w:rsid w:val="003577CA"/>
    <w:rsid w:val="00360213"/>
    <w:rsid w:val="00361CCD"/>
    <w:rsid w:val="00370207"/>
    <w:rsid w:val="00372E05"/>
    <w:rsid w:val="00373A48"/>
    <w:rsid w:val="003808DB"/>
    <w:rsid w:val="003821AD"/>
    <w:rsid w:val="0038272E"/>
    <w:rsid w:val="003839FA"/>
    <w:rsid w:val="00390DAE"/>
    <w:rsid w:val="0039115D"/>
    <w:rsid w:val="00391A70"/>
    <w:rsid w:val="00392D50"/>
    <w:rsid w:val="00393A9B"/>
    <w:rsid w:val="00394E26"/>
    <w:rsid w:val="003952B3"/>
    <w:rsid w:val="00396B2A"/>
    <w:rsid w:val="003A13CB"/>
    <w:rsid w:val="003A1F2B"/>
    <w:rsid w:val="003C0233"/>
    <w:rsid w:val="003C1D21"/>
    <w:rsid w:val="003E0207"/>
    <w:rsid w:val="003E21AE"/>
    <w:rsid w:val="003E307B"/>
    <w:rsid w:val="003E40C8"/>
    <w:rsid w:val="003E6014"/>
    <w:rsid w:val="003F0B1A"/>
    <w:rsid w:val="0040380F"/>
    <w:rsid w:val="00410EF0"/>
    <w:rsid w:val="0041460C"/>
    <w:rsid w:val="00417376"/>
    <w:rsid w:val="0042043D"/>
    <w:rsid w:val="00420EF8"/>
    <w:rsid w:val="004217B7"/>
    <w:rsid w:val="004356C2"/>
    <w:rsid w:val="00435F53"/>
    <w:rsid w:val="004464A8"/>
    <w:rsid w:val="004512C6"/>
    <w:rsid w:val="0045295B"/>
    <w:rsid w:val="0045442D"/>
    <w:rsid w:val="00463475"/>
    <w:rsid w:val="004645A0"/>
    <w:rsid w:val="00464B33"/>
    <w:rsid w:val="0048177C"/>
    <w:rsid w:val="004850A0"/>
    <w:rsid w:val="00486030"/>
    <w:rsid w:val="00486550"/>
    <w:rsid w:val="004922F9"/>
    <w:rsid w:val="004A0E0E"/>
    <w:rsid w:val="004A4D51"/>
    <w:rsid w:val="004B2493"/>
    <w:rsid w:val="004B641A"/>
    <w:rsid w:val="004B71FC"/>
    <w:rsid w:val="004C353D"/>
    <w:rsid w:val="004C5A5B"/>
    <w:rsid w:val="004D01E4"/>
    <w:rsid w:val="004D514D"/>
    <w:rsid w:val="004D661C"/>
    <w:rsid w:val="004E124A"/>
    <w:rsid w:val="004E3455"/>
    <w:rsid w:val="004E35B1"/>
    <w:rsid w:val="004E4A30"/>
    <w:rsid w:val="004E68FE"/>
    <w:rsid w:val="004F0767"/>
    <w:rsid w:val="004F1E8E"/>
    <w:rsid w:val="004F317A"/>
    <w:rsid w:val="004F4CB7"/>
    <w:rsid w:val="004F5B1F"/>
    <w:rsid w:val="005031E0"/>
    <w:rsid w:val="00504D3B"/>
    <w:rsid w:val="0050541F"/>
    <w:rsid w:val="00514B83"/>
    <w:rsid w:val="00517F38"/>
    <w:rsid w:val="00523005"/>
    <w:rsid w:val="00523085"/>
    <w:rsid w:val="0052331A"/>
    <w:rsid w:val="00523738"/>
    <w:rsid w:val="005318DE"/>
    <w:rsid w:val="005327D2"/>
    <w:rsid w:val="005347BF"/>
    <w:rsid w:val="005356EA"/>
    <w:rsid w:val="00540465"/>
    <w:rsid w:val="005423A9"/>
    <w:rsid w:val="0054380D"/>
    <w:rsid w:val="00544F1E"/>
    <w:rsid w:val="00545063"/>
    <w:rsid w:val="00555A8C"/>
    <w:rsid w:val="005608A7"/>
    <w:rsid w:val="005734A3"/>
    <w:rsid w:val="005776E6"/>
    <w:rsid w:val="00577E04"/>
    <w:rsid w:val="005841B0"/>
    <w:rsid w:val="00596518"/>
    <w:rsid w:val="005976C2"/>
    <w:rsid w:val="005A0ED4"/>
    <w:rsid w:val="005A34DB"/>
    <w:rsid w:val="005A45BD"/>
    <w:rsid w:val="005B0004"/>
    <w:rsid w:val="005B03D0"/>
    <w:rsid w:val="005B503A"/>
    <w:rsid w:val="005B6925"/>
    <w:rsid w:val="005C10A2"/>
    <w:rsid w:val="005C37A2"/>
    <w:rsid w:val="005C61F2"/>
    <w:rsid w:val="005C74BC"/>
    <w:rsid w:val="005D2827"/>
    <w:rsid w:val="005D2FC3"/>
    <w:rsid w:val="005E21DF"/>
    <w:rsid w:val="005E3B6E"/>
    <w:rsid w:val="005F0C88"/>
    <w:rsid w:val="005F17FE"/>
    <w:rsid w:val="005F7250"/>
    <w:rsid w:val="006017A0"/>
    <w:rsid w:val="00602254"/>
    <w:rsid w:val="006054A0"/>
    <w:rsid w:val="00606491"/>
    <w:rsid w:val="006067DC"/>
    <w:rsid w:val="00614382"/>
    <w:rsid w:val="00615523"/>
    <w:rsid w:val="006168CC"/>
    <w:rsid w:val="00616D08"/>
    <w:rsid w:val="0062498D"/>
    <w:rsid w:val="00624C09"/>
    <w:rsid w:val="00626578"/>
    <w:rsid w:val="0063040C"/>
    <w:rsid w:val="00636665"/>
    <w:rsid w:val="006378E7"/>
    <w:rsid w:val="00637CDF"/>
    <w:rsid w:val="00641586"/>
    <w:rsid w:val="006426A6"/>
    <w:rsid w:val="00644424"/>
    <w:rsid w:val="00647FF2"/>
    <w:rsid w:val="00650366"/>
    <w:rsid w:val="0065564C"/>
    <w:rsid w:val="0066732E"/>
    <w:rsid w:val="00667890"/>
    <w:rsid w:val="0067137F"/>
    <w:rsid w:val="00674B9C"/>
    <w:rsid w:val="006812B0"/>
    <w:rsid w:val="00692085"/>
    <w:rsid w:val="00693D35"/>
    <w:rsid w:val="00696594"/>
    <w:rsid w:val="006965DA"/>
    <w:rsid w:val="006A6C35"/>
    <w:rsid w:val="006A6D07"/>
    <w:rsid w:val="006A74E6"/>
    <w:rsid w:val="006A7A1B"/>
    <w:rsid w:val="006B04FE"/>
    <w:rsid w:val="006B0A5B"/>
    <w:rsid w:val="006B317E"/>
    <w:rsid w:val="006B40E5"/>
    <w:rsid w:val="006B4220"/>
    <w:rsid w:val="006B5CBA"/>
    <w:rsid w:val="006C0228"/>
    <w:rsid w:val="006C1260"/>
    <w:rsid w:val="006C1BC5"/>
    <w:rsid w:val="006C2059"/>
    <w:rsid w:val="006D006E"/>
    <w:rsid w:val="006D1E8E"/>
    <w:rsid w:val="006E1100"/>
    <w:rsid w:val="006E2FC7"/>
    <w:rsid w:val="006E580E"/>
    <w:rsid w:val="006E5A61"/>
    <w:rsid w:val="006F2486"/>
    <w:rsid w:val="00700D16"/>
    <w:rsid w:val="00704D08"/>
    <w:rsid w:val="00706E93"/>
    <w:rsid w:val="00715A8C"/>
    <w:rsid w:val="00715F01"/>
    <w:rsid w:val="00715FBB"/>
    <w:rsid w:val="00722D1B"/>
    <w:rsid w:val="00726478"/>
    <w:rsid w:val="00731467"/>
    <w:rsid w:val="00733A35"/>
    <w:rsid w:val="00737020"/>
    <w:rsid w:val="00740E1D"/>
    <w:rsid w:val="00742EAF"/>
    <w:rsid w:val="007448E1"/>
    <w:rsid w:val="00747DF5"/>
    <w:rsid w:val="00753452"/>
    <w:rsid w:val="007622CF"/>
    <w:rsid w:val="00763803"/>
    <w:rsid w:val="007660E8"/>
    <w:rsid w:val="0076678D"/>
    <w:rsid w:val="00767A90"/>
    <w:rsid w:val="007715BD"/>
    <w:rsid w:val="00772E04"/>
    <w:rsid w:val="0077471B"/>
    <w:rsid w:val="00776253"/>
    <w:rsid w:val="007779E2"/>
    <w:rsid w:val="007A1C7A"/>
    <w:rsid w:val="007A410B"/>
    <w:rsid w:val="007A5E80"/>
    <w:rsid w:val="007B1993"/>
    <w:rsid w:val="007B7485"/>
    <w:rsid w:val="007C0E87"/>
    <w:rsid w:val="007C483C"/>
    <w:rsid w:val="007C5748"/>
    <w:rsid w:val="007D3E15"/>
    <w:rsid w:val="007D4128"/>
    <w:rsid w:val="007E3243"/>
    <w:rsid w:val="007F6619"/>
    <w:rsid w:val="007F70A0"/>
    <w:rsid w:val="00800982"/>
    <w:rsid w:val="008013AB"/>
    <w:rsid w:val="00821F32"/>
    <w:rsid w:val="008226ED"/>
    <w:rsid w:val="008231E4"/>
    <w:rsid w:val="008232AA"/>
    <w:rsid w:val="0082586E"/>
    <w:rsid w:val="00826EC3"/>
    <w:rsid w:val="0083643C"/>
    <w:rsid w:val="00837B8E"/>
    <w:rsid w:val="008500B3"/>
    <w:rsid w:val="0085134D"/>
    <w:rsid w:val="00853E18"/>
    <w:rsid w:val="0085678A"/>
    <w:rsid w:val="0086703F"/>
    <w:rsid w:val="00870030"/>
    <w:rsid w:val="00871F9E"/>
    <w:rsid w:val="0087443D"/>
    <w:rsid w:val="008753EA"/>
    <w:rsid w:val="00876E54"/>
    <w:rsid w:val="008850AB"/>
    <w:rsid w:val="00886545"/>
    <w:rsid w:val="008900EF"/>
    <w:rsid w:val="008923A7"/>
    <w:rsid w:val="008A232D"/>
    <w:rsid w:val="008A4321"/>
    <w:rsid w:val="008B3843"/>
    <w:rsid w:val="008B6977"/>
    <w:rsid w:val="008D1C6A"/>
    <w:rsid w:val="008D2EAC"/>
    <w:rsid w:val="008D3D56"/>
    <w:rsid w:val="008D46DB"/>
    <w:rsid w:val="008D4C2C"/>
    <w:rsid w:val="008D4D7E"/>
    <w:rsid w:val="008D5402"/>
    <w:rsid w:val="008D582F"/>
    <w:rsid w:val="008D65C5"/>
    <w:rsid w:val="008D7E5B"/>
    <w:rsid w:val="008E0146"/>
    <w:rsid w:val="008E1C89"/>
    <w:rsid w:val="008E2587"/>
    <w:rsid w:val="008E7823"/>
    <w:rsid w:val="008F7087"/>
    <w:rsid w:val="008F76B3"/>
    <w:rsid w:val="00903D6C"/>
    <w:rsid w:val="00903F58"/>
    <w:rsid w:val="0090420B"/>
    <w:rsid w:val="0092566E"/>
    <w:rsid w:val="00927DCE"/>
    <w:rsid w:val="00931285"/>
    <w:rsid w:val="00934F30"/>
    <w:rsid w:val="0094120A"/>
    <w:rsid w:val="00941BD5"/>
    <w:rsid w:val="0094400E"/>
    <w:rsid w:val="00944670"/>
    <w:rsid w:val="00945E02"/>
    <w:rsid w:val="00955765"/>
    <w:rsid w:val="00960303"/>
    <w:rsid w:val="0096300E"/>
    <w:rsid w:val="009661BC"/>
    <w:rsid w:val="00967636"/>
    <w:rsid w:val="009722F2"/>
    <w:rsid w:val="009745D3"/>
    <w:rsid w:val="009800C5"/>
    <w:rsid w:val="009829B5"/>
    <w:rsid w:val="00985587"/>
    <w:rsid w:val="009A631F"/>
    <w:rsid w:val="009B6165"/>
    <w:rsid w:val="009C1DF0"/>
    <w:rsid w:val="009D207C"/>
    <w:rsid w:val="009E3432"/>
    <w:rsid w:val="009E7CB9"/>
    <w:rsid w:val="009F2389"/>
    <w:rsid w:val="00A05DB9"/>
    <w:rsid w:val="00A06741"/>
    <w:rsid w:val="00A16CF1"/>
    <w:rsid w:val="00A31FC0"/>
    <w:rsid w:val="00A421CE"/>
    <w:rsid w:val="00A431EE"/>
    <w:rsid w:val="00A435ED"/>
    <w:rsid w:val="00A43DD4"/>
    <w:rsid w:val="00A4441C"/>
    <w:rsid w:val="00A4665F"/>
    <w:rsid w:val="00A51BC8"/>
    <w:rsid w:val="00A524FC"/>
    <w:rsid w:val="00A52682"/>
    <w:rsid w:val="00A53B0B"/>
    <w:rsid w:val="00A61CD0"/>
    <w:rsid w:val="00A76177"/>
    <w:rsid w:val="00A779EA"/>
    <w:rsid w:val="00A800CF"/>
    <w:rsid w:val="00A821BA"/>
    <w:rsid w:val="00A868B2"/>
    <w:rsid w:val="00A86FC0"/>
    <w:rsid w:val="00A87D6E"/>
    <w:rsid w:val="00A91E1D"/>
    <w:rsid w:val="00AA0F8D"/>
    <w:rsid w:val="00AA11BD"/>
    <w:rsid w:val="00AA64F2"/>
    <w:rsid w:val="00AA7E84"/>
    <w:rsid w:val="00AB0331"/>
    <w:rsid w:val="00AB03FC"/>
    <w:rsid w:val="00AB3C23"/>
    <w:rsid w:val="00AC4EDF"/>
    <w:rsid w:val="00AC7DA2"/>
    <w:rsid w:val="00AD0A3A"/>
    <w:rsid w:val="00AD1B2D"/>
    <w:rsid w:val="00AD384E"/>
    <w:rsid w:val="00AD731B"/>
    <w:rsid w:val="00AE1661"/>
    <w:rsid w:val="00AE1D86"/>
    <w:rsid w:val="00AE2C71"/>
    <w:rsid w:val="00AE4665"/>
    <w:rsid w:val="00B025DA"/>
    <w:rsid w:val="00B039E3"/>
    <w:rsid w:val="00B06532"/>
    <w:rsid w:val="00B0736B"/>
    <w:rsid w:val="00B10D4C"/>
    <w:rsid w:val="00B23037"/>
    <w:rsid w:val="00B244D5"/>
    <w:rsid w:val="00B320C8"/>
    <w:rsid w:val="00B32B73"/>
    <w:rsid w:val="00B411E9"/>
    <w:rsid w:val="00B42DEC"/>
    <w:rsid w:val="00B50BA9"/>
    <w:rsid w:val="00B53315"/>
    <w:rsid w:val="00B542C3"/>
    <w:rsid w:val="00B561CE"/>
    <w:rsid w:val="00B57C60"/>
    <w:rsid w:val="00B61A8C"/>
    <w:rsid w:val="00B63596"/>
    <w:rsid w:val="00B63883"/>
    <w:rsid w:val="00B64E99"/>
    <w:rsid w:val="00B65CA4"/>
    <w:rsid w:val="00B66407"/>
    <w:rsid w:val="00B707B3"/>
    <w:rsid w:val="00B70C06"/>
    <w:rsid w:val="00B718AB"/>
    <w:rsid w:val="00B82943"/>
    <w:rsid w:val="00B83AC6"/>
    <w:rsid w:val="00B85355"/>
    <w:rsid w:val="00B91D21"/>
    <w:rsid w:val="00B920D8"/>
    <w:rsid w:val="00B92A6E"/>
    <w:rsid w:val="00B97935"/>
    <w:rsid w:val="00BA0341"/>
    <w:rsid w:val="00BA27C7"/>
    <w:rsid w:val="00BA7690"/>
    <w:rsid w:val="00BA7FEC"/>
    <w:rsid w:val="00BB0788"/>
    <w:rsid w:val="00BC00D5"/>
    <w:rsid w:val="00BC1BE8"/>
    <w:rsid w:val="00BC59F0"/>
    <w:rsid w:val="00BE0829"/>
    <w:rsid w:val="00BE2454"/>
    <w:rsid w:val="00BE2987"/>
    <w:rsid w:val="00BE7A5E"/>
    <w:rsid w:val="00BF01BF"/>
    <w:rsid w:val="00BF067E"/>
    <w:rsid w:val="00BF0CC3"/>
    <w:rsid w:val="00BF16CF"/>
    <w:rsid w:val="00BF22D1"/>
    <w:rsid w:val="00C04DA1"/>
    <w:rsid w:val="00C14A77"/>
    <w:rsid w:val="00C159F9"/>
    <w:rsid w:val="00C216F2"/>
    <w:rsid w:val="00C33BEB"/>
    <w:rsid w:val="00C426C0"/>
    <w:rsid w:val="00C44DF2"/>
    <w:rsid w:val="00C455D5"/>
    <w:rsid w:val="00C46B69"/>
    <w:rsid w:val="00C47BDA"/>
    <w:rsid w:val="00C52091"/>
    <w:rsid w:val="00C52773"/>
    <w:rsid w:val="00C53217"/>
    <w:rsid w:val="00C57785"/>
    <w:rsid w:val="00C65F38"/>
    <w:rsid w:val="00C662C7"/>
    <w:rsid w:val="00C66ED9"/>
    <w:rsid w:val="00C72CCC"/>
    <w:rsid w:val="00C74F74"/>
    <w:rsid w:val="00C75E77"/>
    <w:rsid w:val="00C83AE1"/>
    <w:rsid w:val="00C84B40"/>
    <w:rsid w:val="00C92A93"/>
    <w:rsid w:val="00C92AA9"/>
    <w:rsid w:val="00C97F5C"/>
    <w:rsid w:val="00CA0641"/>
    <w:rsid w:val="00CA0CC6"/>
    <w:rsid w:val="00CA1DD3"/>
    <w:rsid w:val="00CA2F0A"/>
    <w:rsid w:val="00CA3847"/>
    <w:rsid w:val="00CB0022"/>
    <w:rsid w:val="00CB0D6B"/>
    <w:rsid w:val="00CB2CC4"/>
    <w:rsid w:val="00CB3873"/>
    <w:rsid w:val="00CB57A3"/>
    <w:rsid w:val="00CB7627"/>
    <w:rsid w:val="00CC1FBD"/>
    <w:rsid w:val="00CC2823"/>
    <w:rsid w:val="00CC602D"/>
    <w:rsid w:val="00CE049E"/>
    <w:rsid w:val="00D0530C"/>
    <w:rsid w:val="00D10859"/>
    <w:rsid w:val="00D119E5"/>
    <w:rsid w:val="00D2213F"/>
    <w:rsid w:val="00D233BA"/>
    <w:rsid w:val="00D255F7"/>
    <w:rsid w:val="00D266B5"/>
    <w:rsid w:val="00D27958"/>
    <w:rsid w:val="00D308B7"/>
    <w:rsid w:val="00D326AB"/>
    <w:rsid w:val="00D34346"/>
    <w:rsid w:val="00D351E7"/>
    <w:rsid w:val="00D5226C"/>
    <w:rsid w:val="00D5323C"/>
    <w:rsid w:val="00D674FF"/>
    <w:rsid w:val="00D71144"/>
    <w:rsid w:val="00D750CF"/>
    <w:rsid w:val="00D83C6F"/>
    <w:rsid w:val="00D853F2"/>
    <w:rsid w:val="00DA20B0"/>
    <w:rsid w:val="00DA3039"/>
    <w:rsid w:val="00DA3AD7"/>
    <w:rsid w:val="00DA5F81"/>
    <w:rsid w:val="00DA6C2B"/>
    <w:rsid w:val="00DB08CE"/>
    <w:rsid w:val="00DB1837"/>
    <w:rsid w:val="00DB7080"/>
    <w:rsid w:val="00DC489D"/>
    <w:rsid w:val="00DD303E"/>
    <w:rsid w:val="00DD471F"/>
    <w:rsid w:val="00DD51A4"/>
    <w:rsid w:val="00DE2C12"/>
    <w:rsid w:val="00DE56E0"/>
    <w:rsid w:val="00DE6824"/>
    <w:rsid w:val="00DF3EE7"/>
    <w:rsid w:val="00E04F40"/>
    <w:rsid w:val="00E06788"/>
    <w:rsid w:val="00E108FC"/>
    <w:rsid w:val="00E15F64"/>
    <w:rsid w:val="00E32D19"/>
    <w:rsid w:val="00E32D29"/>
    <w:rsid w:val="00E33E59"/>
    <w:rsid w:val="00E37714"/>
    <w:rsid w:val="00E42ADD"/>
    <w:rsid w:val="00E44045"/>
    <w:rsid w:val="00E51F50"/>
    <w:rsid w:val="00E52484"/>
    <w:rsid w:val="00E60901"/>
    <w:rsid w:val="00E71DC8"/>
    <w:rsid w:val="00E76422"/>
    <w:rsid w:val="00E76667"/>
    <w:rsid w:val="00E76C10"/>
    <w:rsid w:val="00E85D39"/>
    <w:rsid w:val="00E86961"/>
    <w:rsid w:val="00EA1913"/>
    <w:rsid w:val="00EA453A"/>
    <w:rsid w:val="00EA71A2"/>
    <w:rsid w:val="00EB0CCE"/>
    <w:rsid w:val="00EB3E89"/>
    <w:rsid w:val="00EC1DFA"/>
    <w:rsid w:val="00EC4683"/>
    <w:rsid w:val="00EC5ED1"/>
    <w:rsid w:val="00ED5FCC"/>
    <w:rsid w:val="00ED7150"/>
    <w:rsid w:val="00ED76A6"/>
    <w:rsid w:val="00F00217"/>
    <w:rsid w:val="00F00B79"/>
    <w:rsid w:val="00F02A21"/>
    <w:rsid w:val="00F036D4"/>
    <w:rsid w:val="00F0506B"/>
    <w:rsid w:val="00F24530"/>
    <w:rsid w:val="00F315F2"/>
    <w:rsid w:val="00F31884"/>
    <w:rsid w:val="00F3503B"/>
    <w:rsid w:val="00F409F5"/>
    <w:rsid w:val="00F41FB0"/>
    <w:rsid w:val="00F45CF5"/>
    <w:rsid w:val="00F47251"/>
    <w:rsid w:val="00F50437"/>
    <w:rsid w:val="00F51069"/>
    <w:rsid w:val="00F510C7"/>
    <w:rsid w:val="00F52628"/>
    <w:rsid w:val="00F536D5"/>
    <w:rsid w:val="00F559D4"/>
    <w:rsid w:val="00F56E4D"/>
    <w:rsid w:val="00F60605"/>
    <w:rsid w:val="00F6169D"/>
    <w:rsid w:val="00F62020"/>
    <w:rsid w:val="00F622D6"/>
    <w:rsid w:val="00F629DB"/>
    <w:rsid w:val="00F62BC8"/>
    <w:rsid w:val="00F66309"/>
    <w:rsid w:val="00F708CA"/>
    <w:rsid w:val="00F75DF9"/>
    <w:rsid w:val="00F75E92"/>
    <w:rsid w:val="00F81928"/>
    <w:rsid w:val="00F82D96"/>
    <w:rsid w:val="00F84C43"/>
    <w:rsid w:val="00F853FA"/>
    <w:rsid w:val="00F87ACF"/>
    <w:rsid w:val="00F91A90"/>
    <w:rsid w:val="00F91CBA"/>
    <w:rsid w:val="00F93627"/>
    <w:rsid w:val="00FB0C55"/>
    <w:rsid w:val="00FB37D7"/>
    <w:rsid w:val="00FB5CC8"/>
    <w:rsid w:val="00FC6724"/>
    <w:rsid w:val="00FD4F1C"/>
    <w:rsid w:val="00FD66B1"/>
    <w:rsid w:val="00FE0717"/>
    <w:rsid w:val="00FE6E57"/>
    <w:rsid w:val="00FE737A"/>
    <w:rsid w:val="00FF5A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7"/>
    <o:shapelayout v:ext="edit">
      <o:idmap v:ext="edit" data="1"/>
    </o:shapelayout>
  </w:shapeDefaults>
  <w:decimalSymbol w:val=","/>
  <w:listSeparator w:val=";"/>
  <w14:docId w14:val="612067F2"/>
  <w14:defaultImageDpi w14:val="0"/>
  <w15:docId w15:val="{2FBAF76F-3B2F-4141-AD92-FCB3A6155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18"/>
        <w:szCs w:val="18"/>
        <w:lang w:val="de-DE" w:eastAsia="en-US" w:bidi="ar-SA"/>
      </w:rPr>
    </w:rPrDefault>
    <w:pPrDefault>
      <w:pPr>
        <w:spacing w:after="200" w:line="288" w:lineRule="auto"/>
      </w:pPr>
    </w:pPrDefault>
  </w:docDefaults>
  <w:latentStyles w:defLockedState="0" w:defUIPriority="99" w:defSemiHidden="0" w:defUnhideWhenUsed="0" w:defQFormat="0" w:count="376">
    <w:lsdException w:name="Normal" w:uiPriority="0" w:qFormat="1"/>
    <w:lsdException w:name="heading 1" w:uiPriority="49" w:qFormat="1"/>
    <w:lsdException w:name="heading 2" w:semiHidden="1" w:uiPriority="49" w:unhideWhenUsed="1" w:qFormat="1"/>
    <w:lsdException w:name="heading 3" w:semiHidden="1" w:uiPriority="49" w:unhideWhenUsed="1" w:qFormat="1"/>
    <w:lsdException w:name="heading 4" w:semiHidden="1" w:uiPriority="49" w:unhideWhenUsed="1" w:qFormat="1"/>
    <w:lsdException w:name="heading 5" w:semiHidden="1" w:uiPriority="49" w:unhideWhenUsed="1" w:qFormat="1"/>
    <w:lsdException w:name="heading 6" w:semiHidden="1" w:uiPriority="49" w:unhideWhenUsed="1" w:qFormat="1"/>
    <w:lsdException w:name="heading 7" w:semiHidden="1" w:uiPriority="49" w:unhideWhenUsed="1" w:qFormat="1"/>
    <w:lsdException w:name="heading 8" w:semiHidden="1" w:uiPriority="49" w:unhideWhenUsed="1" w:qFormat="1"/>
    <w:lsdException w:name="heading 9" w:semiHidden="1" w:uiPriority="4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OeKB_Standard"/>
    <w:qFormat/>
    <w:rsid w:val="00523738"/>
    <w:rPr>
      <w:rFonts w:cs="Times New Roman"/>
    </w:rPr>
  </w:style>
  <w:style w:type="paragraph" w:styleId="berschrift1">
    <w:name w:val="heading 1"/>
    <w:basedOn w:val="Standard"/>
    <w:next w:val="Standard"/>
    <w:link w:val="berschrift1Zchn"/>
    <w:uiPriority w:val="49"/>
    <w:qFormat/>
    <w:rsid w:val="00053B98"/>
    <w:pPr>
      <w:keepNext/>
      <w:keepLines/>
      <w:numPr>
        <w:numId w:val="16"/>
      </w:numPr>
      <w:spacing w:before="360" w:after="120"/>
      <w:outlineLvl w:val="0"/>
    </w:pPr>
    <w:rPr>
      <w:rFonts w:asciiTheme="majorHAnsi" w:eastAsiaTheme="majorEastAsia" w:hAnsiTheme="majorHAnsi"/>
      <w:bCs/>
      <w:color w:val="000000" w:themeColor="text1"/>
      <w:sz w:val="24"/>
      <w:szCs w:val="28"/>
    </w:rPr>
  </w:style>
  <w:style w:type="paragraph" w:styleId="berschrift2">
    <w:name w:val="heading 2"/>
    <w:basedOn w:val="berschrift1"/>
    <w:next w:val="Standard"/>
    <w:link w:val="berschrift2Zchn"/>
    <w:uiPriority w:val="49"/>
    <w:unhideWhenUsed/>
    <w:qFormat/>
    <w:rsid w:val="00053B98"/>
    <w:pPr>
      <w:numPr>
        <w:ilvl w:val="1"/>
      </w:numPr>
      <w:outlineLvl w:val="1"/>
    </w:pPr>
    <w:rPr>
      <w:bCs w:val="0"/>
      <w:sz w:val="18"/>
      <w:szCs w:val="26"/>
    </w:rPr>
  </w:style>
  <w:style w:type="paragraph" w:styleId="berschrift3">
    <w:name w:val="heading 3"/>
    <w:basedOn w:val="berschrift2"/>
    <w:next w:val="Standard"/>
    <w:link w:val="berschrift3Zchn"/>
    <w:uiPriority w:val="49"/>
    <w:unhideWhenUsed/>
    <w:qFormat/>
    <w:rsid w:val="000D112D"/>
    <w:pPr>
      <w:numPr>
        <w:ilvl w:val="2"/>
      </w:numPr>
      <w:outlineLvl w:val="2"/>
    </w:pPr>
    <w:rPr>
      <w:bCs/>
    </w:rPr>
  </w:style>
  <w:style w:type="paragraph" w:styleId="berschrift4">
    <w:name w:val="heading 4"/>
    <w:basedOn w:val="berschrift3"/>
    <w:next w:val="Standard"/>
    <w:link w:val="berschrift4Zchn"/>
    <w:uiPriority w:val="49"/>
    <w:unhideWhenUsed/>
    <w:qFormat/>
    <w:rsid w:val="00296EFB"/>
    <w:pPr>
      <w:numPr>
        <w:ilvl w:val="3"/>
      </w:numPr>
      <w:outlineLvl w:val="3"/>
    </w:pPr>
    <w:rPr>
      <w:rFonts w:asciiTheme="minorHAnsi" w:hAnsiTheme="minorHAnsi"/>
      <w:bCs w:val="0"/>
      <w:iCs/>
    </w:rPr>
  </w:style>
  <w:style w:type="paragraph" w:styleId="berschrift5">
    <w:name w:val="heading 5"/>
    <w:basedOn w:val="berschrift4"/>
    <w:next w:val="Standard"/>
    <w:link w:val="berschrift5Zchn"/>
    <w:uiPriority w:val="49"/>
    <w:unhideWhenUsed/>
    <w:qFormat/>
    <w:rsid w:val="0076678D"/>
    <w:pPr>
      <w:numPr>
        <w:ilvl w:val="4"/>
      </w:numPr>
      <w:outlineLvl w:val="4"/>
    </w:pPr>
  </w:style>
  <w:style w:type="paragraph" w:styleId="berschrift6">
    <w:name w:val="heading 6"/>
    <w:basedOn w:val="berschrift5"/>
    <w:next w:val="Standard"/>
    <w:link w:val="berschrift6Zchn"/>
    <w:uiPriority w:val="49"/>
    <w:unhideWhenUsed/>
    <w:qFormat/>
    <w:rsid w:val="0076678D"/>
    <w:pPr>
      <w:numPr>
        <w:ilvl w:val="5"/>
      </w:numPr>
      <w:outlineLvl w:val="5"/>
    </w:pPr>
    <w:rPr>
      <w:iCs w:val="0"/>
    </w:rPr>
  </w:style>
  <w:style w:type="paragraph" w:styleId="berschrift7">
    <w:name w:val="heading 7"/>
    <w:basedOn w:val="berschrift6"/>
    <w:next w:val="Standard"/>
    <w:link w:val="berschrift7Zchn"/>
    <w:uiPriority w:val="49"/>
    <w:semiHidden/>
    <w:unhideWhenUsed/>
    <w:qFormat/>
    <w:rsid w:val="0076678D"/>
    <w:pPr>
      <w:numPr>
        <w:ilvl w:val="6"/>
      </w:numPr>
      <w:outlineLvl w:val="6"/>
    </w:pPr>
    <w:rPr>
      <w:iCs/>
    </w:rPr>
  </w:style>
  <w:style w:type="paragraph" w:styleId="berschrift8">
    <w:name w:val="heading 8"/>
    <w:basedOn w:val="berschrift7"/>
    <w:next w:val="Standard"/>
    <w:link w:val="berschrift8Zchn"/>
    <w:uiPriority w:val="49"/>
    <w:semiHidden/>
    <w:unhideWhenUsed/>
    <w:qFormat/>
    <w:rsid w:val="0076678D"/>
    <w:pPr>
      <w:numPr>
        <w:ilvl w:val="7"/>
      </w:numPr>
      <w:outlineLvl w:val="7"/>
    </w:pPr>
  </w:style>
  <w:style w:type="paragraph" w:styleId="berschrift9">
    <w:name w:val="heading 9"/>
    <w:basedOn w:val="berschrift8"/>
    <w:next w:val="Standard"/>
    <w:link w:val="berschrift9Zchn"/>
    <w:uiPriority w:val="49"/>
    <w:semiHidden/>
    <w:unhideWhenUsed/>
    <w:qFormat/>
    <w:rsid w:val="0076678D"/>
    <w:pPr>
      <w:numPr>
        <w:ilvl w:val="8"/>
      </w:numPr>
      <w:outlineLvl w:val="8"/>
    </w:pPr>
    <w:rPr>
      <w:iCs w:val="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49"/>
    <w:locked/>
    <w:rsid w:val="00053B98"/>
    <w:rPr>
      <w:rFonts w:asciiTheme="majorHAnsi" w:eastAsiaTheme="majorEastAsia" w:hAnsiTheme="majorHAnsi" w:cs="Times New Roman"/>
      <w:bCs/>
      <w:color w:val="000000" w:themeColor="text1"/>
      <w:sz w:val="28"/>
      <w:szCs w:val="28"/>
    </w:rPr>
  </w:style>
  <w:style w:type="character" w:customStyle="1" w:styleId="berschrift2Zchn">
    <w:name w:val="Überschrift 2 Zchn"/>
    <w:basedOn w:val="Absatz-Standardschriftart"/>
    <w:link w:val="berschrift2"/>
    <w:uiPriority w:val="49"/>
    <w:locked/>
    <w:rsid w:val="00053B98"/>
    <w:rPr>
      <w:rFonts w:asciiTheme="majorHAnsi" w:eastAsiaTheme="majorEastAsia" w:hAnsiTheme="majorHAnsi" w:cs="Times New Roman"/>
      <w:color w:val="000000" w:themeColor="text1"/>
      <w:sz w:val="26"/>
      <w:szCs w:val="26"/>
    </w:rPr>
  </w:style>
  <w:style w:type="character" w:customStyle="1" w:styleId="berschrift3Zchn">
    <w:name w:val="Überschrift 3 Zchn"/>
    <w:basedOn w:val="Absatz-Standardschriftart"/>
    <w:link w:val="berschrift3"/>
    <w:uiPriority w:val="49"/>
    <w:locked/>
    <w:rsid w:val="000D112D"/>
    <w:rPr>
      <w:rFonts w:asciiTheme="majorHAnsi" w:eastAsiaTheme="majorEastAsia" w:hAnsiTheme="majorHAnsi" w:cs="Times New Roman"/>
      <w:bCs/>
      <w:color w:val="004F9E" w:themeColor="accent1"/>
      <w:sz w:val="26"/>
      <w:szCs w:val="26"/>
    </w:rPr>
  </w:style>
  <w:style w:type="character" w:customStyle="1" w:styleId="berschrift4Zchn">
    <w:name w:val="Überschrift 4 Zchn"/>
    <w:basedOn w:val="Absatz-Standardschriftart"/>
    <w:link w:val="berschrift4"/>
    <w:uiPriority w:val="49"/>
    <w:locked/>
    <w:rsid w:val="00296EFB"/>
    <w:rPr>
      <w:rFonts w:eastAsiaTheme="majorEastAsia" w:cs="Times New Roman"/>
      <w:iCs/>
      <w:color w:val="004F9E" w:themeColor="accent1"/>
      <w:sz w:val="26"/>
      <w:szCs w:val="26"/>
    </w:rPr>
  </w:style>
  <w:style w:type="character" w:customStyle="1" w:styleId="berschrift5Zchn">
    <w:name w:val="Überschrift 5 Zchn"/>
    <w:basedOn w:val="Absatz-Standardschriftart"/>
    <w:link w:val="berschrift5"/>
    <w:uiPriority w:val="49"/>
    <w:locked/>
    <w:rsid w:val="0076678D"/>
    <w:rPr>
      <w:rFonts w:asciiTheme="majorHAnsi" w:eastAsiaTheme="majorEastAsia" w:hAnsiTheme="majorHAnsi" w:cs="Times New Roman"/>
      <w:b/>
      <w:iCs/>
      <w:sz w:val="26"/>
      <w:szCs w:val="26"/>
    </w:rPr>
  </w:style>
  <w:style w:type="character" w:customStyle="1" w:styleId="berschrift6Zchn">
    <w:name w:val="Überschrift 6 Zchn"/>
    <w:basedOn w:val="Absatz-Standardschriftart"/>
    <w:link w:val="berschrift6"/>
    <w:uiPriority w:val="49"/>
    <w:locked/>
    <w:rsid w:val="0076678D"/>
    <w:rPr>
      <w:rFonts w:asciiTheme="majorHAnsi" w:eastAsiaTheme="majorEastAsia" w:hAnsiTheme="majorHAnsi" w:cs="Times New Roman"/>
      <w:b/>
      <w:sz w:val="26"/>
      <w:szCs w:val="26"/>
    </w:rPr>
  </w:style>
  <w:style w:type="character" w:customStyle="1" w:styleId="berschrift7Zchn">
    <w:name w:val="Überschrift 7 Zchn"/>
    <w:basedOn w:val="Absatz-Standardschriftart"/>
    <w:link w:val="berschrift7"/>
    <w:uiPriority w:val="49"/>
    <w:semiHidden/>
    <w:locked/>
    <w:rsid w:val="0076678D"/>
    <w:rPr>
      <w:rFonts w:asciiTheme="majorHAnsi" w:eastAsiaTheme="majorEastAsia" w:hAnsiTheme="majorHAnsi" w:cs="Times New Roman"/>
      <w:b/>
      <w:iCs/>
      <w:sz w:val="26"/>
      <w:szCs w:val="26"/>
    </w:rPr>
  </w:style>
  <w:style w:type="character" w:customStyle="1" w:styleId="berschrift8Zchn">
    <w:name w:val="Überschrift 8 Zchn"/>
    <w:basedOn w:val="Absatz-Standardschriftart"/>
    <w:link w:val="berschrift8"/>
    <w:uiPriority w:val="49"/>
    <w:semiHidden/>
    <w:locked/>
    <w:rsid w:val="0076678D"/>
    <w:rPr>
      <w:rFonts w:asciiTheme="majorHAnsi" w:eastAsiaTheme="majorEastAsia" w:hAnsiTheme="majorHAnsi" w:cs="Times New Roman"/>
      <w:b/>
      <w:iCs/>
      <w:sz w:val="26"/>
      <w:szCs w:val="26"/>
    </w:rPr>
  </w:style>
  <w:style w:type="character" w:customStyle="1" w:styleId="berschrift9Zchn">
    <w:name w:val="Überschrift 9 Zchn"/>
    <w:basedOn w:val="Absatz-Standardschriftart"/>
    <w:link w:val="berschrift9"/>
    <w:uiPriority w:val="49"/>
    <w:semiHidden/>
    <w:locked/>
    <w:rsid w:val="0076678D"/>
    <w:rPr>
      <w:rFonts w:asciiTheme="majorHAnsi" w:eastAsiaTheme="majorEastAsia" w:hAnsiTheme="majorHAnsi" w:cs="Times New Roman"/>
      <w:b/>
      <w:sz w:val="26"/>
      <w:szCs w:val="26"/>
    </w:rPr>
  </w:style>
  <w:style w:type="character" w:customStyle="1" w:styleId="OeKBunterstrichen">
    <w:name w:val="OeKB_unterstrichen"/>
    <w:basedOn w:val="Absatz-Standardschriftart"/>
    <w:uiPriority w:val="34"/>
    <w:qFormat/>
    <w:rsid w:val="0076678D"/>
    <w:rPr>
      <w:rFonts w:cs="Times New Roman"/>
      <w:u w:val="single"/>
    </w:rPr>
  </w:style>
  <w:style w:type="paragraph" w:customStyle="1" w:styleId="OeKBAbsenderdaten">
    <w:name w:val="OeKB_Absenderdaten"/>
    <w:basedOn w:val="Standard"/>
    <w:semiHidden/>
    <w:qFormat/>
    <w:rsid w:val="0076678D"/>
    <w:pPr>
      <w:spacing w:after="100" w:line="240" w:lineRule="auto"/>
    </w:pPr>
    <w:rPr>
      <w:sz w:val="14"/>
    </w:rPr>
  </w:style>
  <w:style w:type="paragraph" w:customStyle="1" w:styleId="OeKBAbsenderzeile">
    <w:name w:val="OeKB_Absenderzeile"/>
    <w:basedOn w:val="Standard"/>
    <w:semiHidden/>
    <w:qFormat/>
    <w:rsid w:val="0076678D"/>
    <w:pPr>
      <w:spacing w:after="0" w:line="240" w:lineRule="auto"/>
    </w:pPr>
    <w:rPr>
      <w:sz w:val="10"/>
    </w:rPr>
  </w:style>
  <w:style w:type="paragraph" w:customStyle="1" w:styleId="OeKBAdressat">
    <w:name w:val="OeKB_Adressat"/>
    <w:basedOn w:val="Standard"/>
    <w:semiHidden/>
    <w:qFormat/>
    <w:rsid w:val="0076678D"/>
    <w:pPr>
      <w:spacing w:after="0" w:line="240" w:lineRule="auto"/>
    </w:pPr>
  </w:style>
  <w:style w:type="paragraph" w:customStyle="1" w:styleId="OeKBAufzaehlung1">
    <w:name w:val="OeKB_Aufzaehlung_1"/>
    <w:basedOn w:val="Standard"/>
    <w:uiPriority w:val="9"/>
    <w:qFormat/>
    <w:rsid w:val="00B0736B"/>
    <w:pPr>
      <w:numPr>
        <w:numId w:val="1"/>
      </w:numPr>
      <w:spacing w:before="60" w:after="60"/>
    </w:pPr>
  </w:style>
  <w:style w:type="paragraph" w:customStyle="1" w:styleId="OeKBAufzaehlung2">
    <w:name w:val="OeKB_Aufzaehlung_2"/>
    <w:basedOn w:val="OeKBAufzaehlung1"/>
    <w:uiPriority w:val="9"/>
    <w:qFormat/>
    <w:rsid w:val="00B0736B"/>
    <w:pPr>
      <w:numPr>
        <w:ilvl w:val="1"/>
      </w:numPr>
    </w:pPr>
  </w:style>
  <w:style w:type="paragraph" w:customStyle="1" w:styleId="OeKBBetreff">
    <w:name w:val="OeKB_Betreff"/>
    <w:basedOn w:val="Standard"/>
    <w:uiPriority w:val="4"/>
    <w:semiHidden/>
    <w:qFormat/>
    <w:rsid w:val="005F0C88"/>
    <w:pPr>
      <w:spacing w:after="420"/>
    </w:pPr>
    <w:rPr>
      <w:rFonts w:asciiTheme="majorHAnsi" w:hAnsiTheme="majorHAnsi"/>
      <w:sz w:val="24"/>
    </w:rPr>
  </w:style>
  <w:style w:type="table" w:styleId="Tabellenraster">
    <w:name w:val="Table Grid"/>
    <w:basedOn w:val="NormaleTabelle"/>
    <w:uiPriority w:val="39"/>
    <w:rsid w:val="0076678D"/>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KBNummerierung1">
    <w:name w:val="OeKB_Nummerierung_1"/>
    <w:basedOn w:val="Standard"/>
    <w:uiPriority w:val="19"/>
    <w:qFormat/>
    <w:rsid w:val="00FC6724"/>
    <w:pPr>
      <w:numPr>
        <w:numId w:val="7"/>
      </w:numPr>
      <w:spacing w:before="60" w:after="60"/>
    </w:pPr>
  </w:style>
  <w:style w:type="character" w:styleId="Platzhaltertext">
    <w:name w:val="Placeholder Text"/>
    <w:basedOn w:val="Absatz-Standardschriftart"/>
    <w:uiPriority w:val="99"/>
    <w:semiHidden/>
    <w:rsid w:val="0076678D"/>
    <w:rPr>
      <w:rFonts w:cs="Times New Roman"/>
      <w:color w:val="C00000"/>
    </w:rPr>
  </w:style>
  <w:style w:type="paragraph" w:customStyle="1" w:styleId="OeKBStandardnachListe">
    <w:name w:val="OeKB_Standard_nach_Liste"/>
    <w:basedOn w:val="Standard"/>
    <w:next w:val="Standard"/>
    <w:uiPriority w:val="1"/>
    <w:qFormat/>
    <w:rsid w:val="0076678D"/>
    <w:pPr>
      <w:spacing w:before="220"/>
    </w:pPr>
  </w:style>
  <w:style w:type="paragraph" w:styleId="Verzeichnis1">
    <w:name w:val="toc 1"/>
    <w:basedOn w:val="Standard"/>
    <w:next w:val="Standard"/>
    <w:autoRedefine/>
    <w:uiPriority w:val="39"/>
    <w:semiHidden/>
    <w:rsid w:val="000D112D"/>
    <w:pPr>
      <w:tabs>
        <w:tab w:val="left" w:pos="425"/>
        <w:tab w:val="right" w:leader="dot" w:pos="9900"/>
      </w:tabs>
      <w:spacing w:before="360" w:after="120"/>
      <w:ind w:left="425" w:right="425" w:hanging="425"/>
    </w:pPr>
    <w:rPr>
      <w:rFonts w:asciiTheme="majorHAnsi" w:hAnsiTheme="majorHAnsi"/>
      <w:color w:val="004F9E" w:themeColor="accent1"/>
    </w:rPr>
  </w:style>
  <w:style w:type="paragraph" w:styleId="Verzeichnis2">
    <w:name w:val="toc 2"/>
    <w:basedOn w:val="Verzeichnis1"/>
    <w:next w:val="Standard"/>
    <w:autoRedefine/>
    <w:uiPriority w:val="39"/>
    <w:semiHidden/>
    <w:rsid w:val="00DF3EE7"/>
    <w:pPr>
      <w:tabs>
        <w:tab w:val="clear" w:pos="425"/>
        <w:tab w:val="left" w:pos="567"/>
      </w:tabs>
      <w:spacing w:before="0" w:after="60"/>
      <w:ind w:left="567" w:hanging="567"/>
    </w:pPr>
    <w:rPr>
      <w:rFonts w:asciiTheme="minorHAnsi" w:hAnsiTheme="minorHAnsi"/>
      <w:color w:val="auto"/>
    </w:rPr>
  </w:style>
  <w:style w:type="paragraph" w:styleId="Verzeichnis3">
    <w:name w:val="toc 3"/>
    <w:basedOn w:val="Verzeichnis2"/>
    <w:next w:val="Standard"/>
    <w:autoRedefine/>
    <w:uiPriority w:val="39"/>
    <w:semiHidden/>
    <w:rsid w:val="0076678D"/>
    <w:pPr>
      <w:tabs>
        <w:tab w:val="clear" w:pos="567"/>
        <w:tab w:val="left" w:pos="709"/>
      </w:tabs>
      <w:ind w:left="709" w:hanging="709"/>
    </w:pPr>
  </w:style>
  <w:style w:type="paragraph" w:styleId="Verzeichnis4">
    <w:name w:val="toc 4"/>
    <w:basedOn w:val="Verzeichnis3"/>
    <w:next w:val="Standard"/>
    <w:autoRedefine/>
    <w:uiPriority w:val="39"/>
    <w:semiHidden/>
    <w:rsid w:val="0076678D"/>
    <w:pPr>
      <w:tabs>
        <w:tab w:val="clear" w:pos="709"/>
        <w:tab w:val="left" w:pos="851"/>
      </w:tabs>
      <w:ind w:left="851" w:hanging="851"/>
    </w:pPr>
  </w:style>
  <w:style w:type="paragraph" w:styleId="Verzeichnis5">
    <w:name w:val="toc 5"/>
    <w:basedOn w:val="Verzeichnis4"/>
    <w:next w:val="Standard"/>
    <w:autoRedefine/>
    <w:uiPriority w:val="39"/>
    <w:semiHidden/>
    <w:rsid w:val="0076678D"/>
    <w:pPr>
      <w:tabs>
        <w:tab w:val="clear" w:pos="851"/>
        <w:tab w:val="left" w:pos="992"/>
      </w:tabs>
      <w:ind w:left="992" w:hanging="992"/>
    </w:pPr>
  </w:style>
  <w:style w:type="paragraph" w:styleId="Verzeichnis6">
    <w:name w:val="toc 6"/>
    <w:basedOn w:val="Verzeichnis5"/>
    <w:next w:val="Standard"/>
    <w:autoRedefine/>
    <w:uiPriority w:val="39"/>
    <w:semiHidden/>
    <w:rsid w:val="0076678D"/>
    <w:pPr>
      <w:tabs>
        <w:tab w:val="clear" w:pos="992"/>
        <w:tab w:val="left" w:pos="1134"/>
      </w:tabs>
      <w:ind w:left="1134" w:hanging="1134"/>
    </w:pPr>
  </w:style>
  <w:style w:type="paragraph" w:styleId="Verzeichnis7">
    <w:name w:val="toc 7"/>
    <w:basedOn w:val="Verzeichnis6"/>
    <w:next w:val="Standard"/>
    <w:autoRedefine/>
    <w:uiPriority w:val="39"/>
    <w:semiHidden/>
    <w:rsid w:val="0076678D"/>
    <w:pPr>
      <w:tabs>
        <w:tab w:val="clear" w:pos="1134"/>
        <w:tab w:val="left" w:pos="1418"/>
      </w:tabs>
      <w:ind w:left="1418" w:hanging="1418"/>
    </w:pPr>
  </w:style>
  <w:style w:type="paragraph" w:styleId="Verzeichnis8">
    <w:name w:val="toc 8"/>
    <w:basedOn w:val="Verzeichnis7"/>
    <w:next w:val="Standard"/>
    <w:autoRedefine/>
    <w:uiPriority w:val="39"/>
    <w:semiHidden/>
    <w:rsid w:val="0076678D"/>
    <w:pPr>
      <w:tabs>
        <w:tab w:val="clear" w:pos="1418"/>
        <w:tab w:val="left" w:pos="1559"/>
      </w:tabs>
      <w:ind w:left="1559" w:hanging="1559"/>
    </w:pPr>
  </w:style>
  <w:style w:type="paragraph" w:styleId="Verzeichnis9">
    <w:name w:val="toc 9"/>
    <w:basedOn w:val="Verzeichnis8"/>
    <w:next w:val="Standard"/>
    <w:autoRedefine/>
    <w:uiPriority w:val="39"/>
    <w:semiHidden/>
    <w:rsid w:val="0076678D"/>
    <w:pPr>
      <w:tabs>
        <w:tab w:val="clear" w:pos="1559"/>
        <w:tab w:val="left" w:pos="1701"/>
      </w:tabs>
      <w:ind w:left="1701" w:hanging="1701"/>
    </w:pPr>
  </w:style>
  <w:style w:type="paragraph" w:styleId="Kopfzeile">
    <w:name w:val="header"/>
    <w:basedOn w:val="Standard"/>
    <w:link w:val="KopfzeileZchn"/>
    <w:uiPriority w:val="99"/>
    <w:semiHidden/>
    <w:rsid w:val="0076678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locked/>
    <w:rsid w:val="0076678D"/>
    <w:rPr>
      <w:rFonts w:cs="Times New Roman"/>
    </w:rPr>
  </w:style>
  <w:style w:type="paragraph" w:styleId="Fuzeile">
    <w:name w:val="footer"/>
    <w:basedOn w:val="Standard"/>
    <w:link w:val="FuzeileZchn"/>
    <w:uiPriority w:val="99"/>
    <w:semiHidden/>
    <w:rsid w:val="008013AB"/>
    <w:pPr>
      <w:tabs>
        <w:tab w:val="right" w:pos="9923"/>
      </w:tabs>
      <w:spacing w:before="200" w:after="0"/>
    </w:pPr>
    <w:rPr>
      <w:noProof/>
      <w:sz w:val="14"/>
    </w:rPr>
  </w:style>
  <w:style w:type="character" w:customStyle="1" w:styleId="FuzeileZchn">
    <w:name w:val="Fußzeile Zchn"/>
    <w:basedOn w:val="Absatz-Standardschriftart"/>
    <w:link w:val="Fuzeile"/>
    <w:uiPriority w:val="99"/>
    <w:semiHidden/>
    <w:locked/>
    <w:rsid w:val="008013AB"/>
    <w:rPr>
      <w:rFonts w:cs="Times New Roman"/>
      <w:noProof/>
      <w:sz w:val="14"/>
    </w:rPr>
  </w:style>
  <w:style w:type="paragraph" w:customStyle="1" w:styleId="Fuzeilezentriert">
    <w:name w:val="Fußzeile_zentriert"/>
    <w:basedOn w:val="Fuzeile"/>
    <w:semiHidden/>
    <w:qFormat/>
    <w:rsid w:val="0076678D"/>
    <w:pPr>
      <w:jc w:val="center"/>
    </w:pPr>
  </w:style>
  <w:style w:type="character" w:styleId="Hyperlink">
    <w:name w:val="Hyperlink"/>
    <w:basedOn w:val="Absatz-Standardschriftart"/>
    <w:uiPriority w:val="99"/>
    <w:semiHidden/>
    <w:rsid w:val="0076678D"/>
    <w:rPr>
      <w:rFonts w:cs="Times New Roman"/>
      <w:color w:val="7F7F7F" w:themeColor="hyperlink"/>
      <w:u w:val="single"/>
    </w:rPr>
  </w:style>
  <w:style w:type="character" w:styleId="NichtaufgelsteErwhnung">
    <w:name w:val="Unresolved Mention"/>
    <w:basedOn w:val="Absatz-Standardschriftart"/>
    <w:uiPriority w:val="99"/>
    <w:semiHidden/>
    <w:unhideWhenUsed/>
    <w:rsid w:val="0076678D"/>
    <w:rPr>
      <w:rFonts w:cs="Times New Roman"/>
      <w:color w:val="605E5C"/>
      <w:shd w:val="clear" w:color="auto" w:fill="E1DFDD"/>
    </w:rPr>
  </w:style>
  <w:style w:type="paragraph" w:customStyle="1" w:styleId="OeKBNummerierung2">
    <w:name w:val="OeKB_Nummerierung_2"/>
    <w:basedOn w:val="OeKBNummerierung1"/>
    <w:uiPriority w:val="19"/>
    <w:qFormat/>
    <w:rsid w:val="00FC6724"/>
    <w:pPr>
      <w:numPr>
        <w:ilvl w:val="1"/>
      </w:numPr>
    </w:pPr>
  </w:style>
  <w:style w:type="paragraph" w:customStyle="1" w:styleId="OeKBTitel">
    <w:name w:val="OeKB_Titel"/>
    <w:basedOn w:val="Standard"/>
    <w:next w:val="Standard"/>
    <w:uiPriority w:val="2"/>
    <w:qFormat/>
    <w:rsid w:val="002F59D7"/>
    <w:rPr>
      <w:rFonts w:asciiTheme="majorHAnsi" w:hAnsiTheme="majorHAnsi"/>
      <w:sz w:val="24"/>
    </w:rPr>
  </w:style>
  <w:style w:type="character" w:customStyle="1" w:styleId="OeKBfett">
    <w:name w:val="OeKB_fett"/>
    <w:basedOn w:val="Absatz-Standardschriftart"/>
    <w:uiPriority w:val="34"/>
    <w:qFormat/>
    <w:rsid w:val="004B641A"/>
    <w:rPr>
      <w:rFonts w:asciiTheme="majorHAnsi" w:hAnsiTheme="majorHAnsi" w:cs="Times New Roman"/>
    </w:rPr>
  </w:style>
  <w:style w:type="paragraph" w:customStyle="1" w:styleId="OeKBBild">
    <w:name w:val="OeKB_Bild"/>
    <w:basedOn w:val="Standard"/>
    <w:next w:val="Beschriftung"/>
    <w:uiPriority w:val="29"/>
    <w:qFormat/>
    <w:rsid w:val="0076678D"/>
    <w:pPr>
      <w:spacing w:after="0" w:line="240" w:lineRule="auto"/>
    </w:pPr>
  </w:style>
  <w:style w:type="table" w:customStyle="1" w:styleId="OeKBTabelle02">
    <w:name w:val="OeKB_Tabelle_02"/>
    <w:basedOn w:val="NormaleTabelle"/>
    <w:uiPriority w:val="99"/>
    <w:rsid w:val="001D488E"/>
    <w:pPr>
      <w:spacing w:after="0" w:line="240" w:lineRule="auto"/>
    </w:pPr>
    <w:rPr>
      <w:rFonts w:cs="Times New Roman"/>
      <w:sz w:val="16"/>
    </w:rPr>
    <w:tblPr>
      <w:tblStyleRowBandSize w:val="1"/>
      <w:tblBorders>
        <w:top w:val="single" w:sz="4" w:space="0" w:color="auto"/>
        <w:bottom w:val="single" w:sz="4" w:space="0" w:color="auto"/>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cs="Times New Roman"/>
      </w:rPr>
      <w:tblPr/>
      <w:tcPr>
        <w:shd w:val="clear" w:color="auto" w:fill="EBEBEB"/>
      </w:tcPr>
    </w:tblStylePr>
    <w:tblStylePr w:type="lastRow">
      <w:rPr>
        <w:rFonts w:asciiTheme="majorHAnsi" w:hAnsiTheme="majorHAnsi" w:cs="Times New Roman"/>
      </w:rPr>
      <w:tblPr/>
      <w:tcPr>
        <w:shd w:val="clear" w:color="auto" w:fill="EBEBEB"/>
      </w:tcPr>
    </w:tblStylePr>
    <w:tblStylePr w:type="firstCol">
      <w:rPr>
        <w:rFonts w:asciiTheme="majorHAnsi" w:hAnsiTheme="majorHAnsi" w:cs="Times New Roman"/>
      </w:rPr>
    </w:tblStylePr>
    <w:tblStylePr w:type="lastCol">
      <w:rPr>
        <w:rFonts w:asciiTheme="majorHAnsi" w:hAnsiTheme="majorHAnsi" w:cs="Times New Roman"/>
      </w:rPr>
    </w:tblStylePr>
    <w:tblStylePr w:type="band1Horz">
      <w:rPr>
        <w:rFonts w:cs="Times New Roman"/>
      </w:rPr>
      <w:tblPr/>
      <w:tcPr>
        <w:tcBorders>
          <w:top w:val="single" w:sz="4" w:space="0" w:color="auto"/>
          <w:bottom w:val="single" w:sz="4" w:space="0" w:color="auto"/>
          <w:insideH w:val="nil"/>
        </w:tcBorders>
      </w:tcPr>
    </w:tblStylePr>
    <w:tblStylePr w:type="band2Horz">
      <w:rPr>
        <w:rFonts w:cs="Times New Roman"/>
      </w:rPr>
      <w:tblPr/>
      <w:tcPr>
        <w:tcBorders>
          <w:top w:val="single" w:sz="4" w:space="0" w:color="auto"/>
          <w:bottom w:val="single" w:sz="4" w:space="0" w:color="auto"/>
        </w:tcBorders>
      </w:tcPr>
    </w:tblStylePr>
  </w:style>
  <w:style w:type="paragraph" w:customStyle="1" w:styleId="FuzeileSeite1">
    <w:name w:val="Fußzeile_Seite_1"/>
    <w:basedOn w:val="Fuzeile"/>
    <w:semiHidden/>
    <w:qFormat/>
    <w:rsid w:val="00F00B79"/>
    <w:pPr>
      <w:spacing w:after="1080"/>
    </w:pPr>
  </w:style>
  <w:style w:type="paragraph" w:styleId="Beschriftung">
    <w:name w:val="caption"/>
    <w:aliases w:val="OeKB_Beschriftung"/>
    <w:basedOn w:val="Standard"/>
    <w:next w:val="Standard"/>
    <w:uiPriority w:val="30"/>
    <w:qFormat/>
    <w:rsid w:val="008D2EAC"/>
    <w:pPr>
      <w:spacing w:before="60" w:line="240" w:lineRule="auto"/>
    </w:pPr>
    <w:rPr>
      <w:iCs/>
      <w:sz w:val="14"/>
    </w:rPr>
  </w:style>
  <w:style w:type="paragraph" w:styleId="Abbildungsverzeichnis">
    <w:name w:val="table of figures"/>
    <w:basedOn w:val="Standard"/>
    <w:next w:val="Standard"/>
    <w:uiPriority w:val="99"/>
    <w:semiHidden/>
    <w:rsid w:val="0076678D"/>
    <w:pPr>
      <w:tabs>
        <w:tab w:val="right" w:leader="dot" w:pos="9293"/>
      </w:tabs>
      <w:spacing w:after="0"/>
      <w:ind w:right="425"/>
    </w:pPr>
  </w:style>
  <w:style w:type="paragraph" w:customStyle="1" w:styleId="OeKBDocType">
    <w:name w:val="OeKB_DocType"/>
    <w:basedOn w:val="OeKBTitel"/>
    <w:semiHidden/>
    <w:qFormat/>
    <w:rsid w:val="0076678D"/>
    <w:pPr>
      <w:spacing w:before="1440" w:after="720"/>
    </w:pPr>
    <w:rPr>
      <w:rFonts w:asciiTheme="minorHAnsi" w:hAnsiTheme="minorHAnsi"/>
      <w:b/>
      <w:sz w:val="60"/>
    </w:rPr>
  </w:style>
  <w:style w:type="paragraph" w:customStyle="1" w:styleId="OeKBInfoblock">
    <w:name w:val="OeKB_Infoblock"/>
    <w:basedOn w:val="Standard"/>
    <w:semiHidden/>
    <w:qFormat/>
    <w:rsid w:val="00294CE6"/>
    <w:pPr>
      <w:spacing w:after="120" w:line="240" w:lineRule="auto"/>
    </w:pPr>
  </w:style>
  <w:style w:type="paragraph" w:customStyle="1" w:styleId="OeKBMinimalabsatz">
    <w:name w:val="OeKB_Minimalabsatz"/>
    <w:basedOn w:val="Standard"/>
    <w:semiHidden/>
    <w:qFormat/>
    <w:rsid w:val="00FC6724"/>
    <w:pPr>
      <w:spacing w:after="0" w:line="240" w:lineRule="auto"/>
    </w:pPr>
    <w:rPr>
      <w:sz w:val="2"/>
    </w:rPr>
  </w:style>
  <w:style w:type="paragraph" w:styleId="Titel">
    <w:name w:val="Title"/>
    <w:basedOn w:val="Standard"/>
    <w:next w:val="Standard"/>
    <w:link w:val="TitelZchn"/>
    <w:uiPriority w:val="10"/>
    <w:semiHidden/>
    <w:qFormat/>
    <w:rsid w:val="0076678D"/>
    <w:pPr>
      <w:spacing w:after="0" w:line="240" w:lineRule="auto"/>
      <w:contextualSpacing/>
    </w:pPr>
    <w:rPr>
      <w:rFonts w:asciiTheme="majorHAnsi" w:eastAsiaTheme="majorEastAsia" w:hAnsiTheme="majorHAnsi"/>
      <w:spacing w:val="-10"/>
      <w:kern w:val="28"/>
      <w:sz w:val="56"/>
      <w:szCs w:val="56"/>
    </w:rPr>
  </w:style>
  <w:style w:type="character" w:customStyle="1" w:styleId="TitelZchn">
    <w:name w:val="Titel Zchn"/>
    <w:basedOn w:val="Absatz-Standardschriftart"/>
    <w:link w:val="Titel"/>
    <w:uiPriority w:val="10"/>
    <w:semiHidden/>
    <w:locked/>
    <w:rsid w:val="0076678D"/>
    <w:rPr>
      <w:rFonts w:asciiTheme="majorHAnsi" w:eastAsiaTheme="majorEastAsia" w:hAnsiTheme="majorHAnsi" w:cs="Times New Roman"/>
      <w:spacing w:val="-10"/>
      <w:kern w:val="28"/>
      <w:sz w:val="56"/>
      <w:szCs w:val="56"/>
    </w:rPr>
  </w:style>
  <w:style w:type="paragraph" w:customStyle="1" w:styleId="OeKBImpressumgross">
    <w:name w:val="OeKB_Impressum_gross"/>
    <w:basedOn w:val="Standard"/>
    <w:semiHidden/>
    <w:qFormat/>
    <w:rsid w:val="00523738"/>
    <w:pPr>
      <w:tabs>
        <w:tab w:val="left" w:pos="2835"/>
      </w:tabs>
      <w:spacing w:after="0" w:line="240" w:lineRule="auto"/>
    </w:pPr>
    <w:rPr>
      <w:rFonts w:ascii="Artegra Sans Ex Light" w:hAnsi="Artegra Sans Ex Light"/>
      <w:color w:val="004F9E" w:themeColor="accent1"/>
      <w:sz w:val="16"/>
    </w:rPr>
  </w:style>
  <w:style w:type="paragraph" w:customStyle="1" w:styleId="OeKBInfoblockfett">
    <w:name w:val="OeKB_Infoblock_fett"/>
    <w:basedOn w:val="OeKBInfoblock"/>
    <w:semiHidden/>
    <w:qFormat/>
    <w:rsid w:val="0076678D"/>
    <w:rPr>
      <w:rFonts w:asciiTheme="majorHAnsi" w:hAnsiTheme="majorHAnsi"/>
      <w:b/>
    </w:rPr>
  </w:style>
  <w:style w:type="character" w:customStyle="1" w:styleId="OeKBkursiv">
    <w:name w:val="OeKB_kursiv"/>
    <w:basedOn w:val="Absatz-Standardschriftart"/>
    <w:uiPriority w:val="34"/>
    <w:rsid w:val="0076678D"/>
    <w:rPr>
      <w:rFonts w:cs="Times New Roman"/>
      <w:i/>
    </w:rPr>
  </w:style>
  <w:style w:type="paragraph" w:customStyle="1" w:styleId="OeKBRechtsbndig">
    <w:name w:val="OeKB_Rechtsbündig"/>
    <w:basedOn w:val="Standard"/>
    <w:uiPriority w:val="2"/>
    <w:qFormat/>
    <w:rsid w:val="00FC6724"/>
    <w:pPr>
      <w:spacing w:after="0" w:line="240" w:lineRule="auto"/>
      <w:jc w:val="right"/>
    </w:pPr>
  </w:style>
  <w:style w:type="paragraph" w:customStyle="1" w:styleId="OeKBImpressumklein">
    <w:name w:val="OeKB_Impressum_klein"/>
    <w:basedOn w:val="Standard"/>
    <w:semiHidden/>
    <w:qFormat/>
    <w:rsid w:val="00D27958"/>
    <w:pPr>
      <w:spacing w:after="0" w:line="240" w:lineRule="auto"/>
    </w:pPr>
    <w:rPr>
      <w:rFonts w:ascii="Artegra Sans Ex Light" w:hAnsi="Artegra Sans Ex Light"/>
      <w:sz w:val="14"/>
    </w:rPr>
  </w:style>
  <w:style w:type="table" w:customStyle="1" w:styleId="OeKBTabelle01">
    <w:name w:val="OeKB_Tabelle_01"/>
    <w:basedOn w:val="NormaleTabelle"/>
    <w:uiPriority w:val="99"/>
    <w:rsid w:val="008A4321"/>
    <w:pPr>
      <w:spacing w:before="60" w:after="60" w:line="240" w:lineRule="auto"/>
    </w:pPr>
    <w:rPr>
      <w:rFonts w:cs="Times New Roman"/>
      <w:sz w:val="16"/>
    </w:rPr>
    <w:tblPr>
      <w:tblStyleRowBandSize w:val="1"/>
      <w:tblBorders>
        <w:top w:val="single" w:sz="4" w:space="0" w:color="auto"/>
        <w:bottom w:val="single" w:sz="4" w:space="0" w:color="auto"/>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cs="Times New Roman"/>
      </w:rPr>
      <w:tblPr/>
      <w:tcPr>
        <w:tcBorders>
          <w:top w:val="single" w:sz="4" w:space="0" w:color="auto"/>
          <w:insideV w:val="single" w:sz="48" w:space="0" w:color="FFFFFF" w:themeColor="background1"/>
        </w:tcBorders>
      </w:tcPr>
    </w:tblStylePr>
    <w:tblStylePr w:type="lastRow">
      <w:rPr>
        <w:rFonts w:asciiTheme="majorHAnsi" w:hAnsiTheme="majorHAnsi" w:cs="Times New Roman"/>
      </w:rPr>
      <w:tblPr/>
      <w:tcPr>
        <w:tcBorders>
          <w:top w:val="nil"/>
          <w:left w:val="nil"/>
          <w:bottom w:val="single" w:sz="4" w:space="0" w:color="auto"/>
          <w:right w:val="nil"/>
          <w:insideH w:val="nil"/>
          <w:insideV w:val="single" w:sz="48" w:space="0" w:color="FFFFFF" w:themeColor="background1"/>
          <w:tl2br w:val="nil"/>
          <w:tr2bl w:val="nil"/>
        </w:tcBorders>
      </w:tcPr>
    </w:tblStylePr>
    <w:tblStylePr w:type="firstCol">
      <w:rPr>
        <w:rFonts w:asciiTheme="majorHAnsi" w:hAnsiTheme="majorHAnsi" w:cs="Times New Roman"/>
      </w:rPr>
    </w:tblStylePr>
    <w:tblStylePr w:type="lastCol">
      <w:rPr>
        <w:rFonts w:asciiTheme="majorHAnsi" w:hAnsiTheme="majorHAnsi" w:cs="Times New Roman"/>
      </w:rPr>
    </w:tblStylePr>
    <w:tblStylePr w:type="band1Horz">
      <w:rPr>
        <w:rFonts w:cs="Times New Roman"/>
      </w:rPr>
      <w:tblPr/>
      <w:tcPr>
        <w:tcBorders>
          <w:top w:val="single" w:sz="4" w:space="0" w:color="auto"/>
          <w:bottom w:val="single" w:sz="4" w:space="0" w:color="auto"/>
          <w:insideH w:val="nil"/>
        </w:tcBorders>
      </w:tcPr>
    </w:tblStylePr>
    <w:tblStylePr w:type="band2Horz">
      <w:rPr>
        <w:rFonts w:cs="Times New Roman"/>
      </w:rPr>
      <w:tblPr/>
      <w:tcPr>
        <w:tcBorders>
          <w:top w:val="single" w:sz="4" w:space="0" w:color="auto"/>
          <w:bottom w:val="single" w:sz="4" w:space="0" w:color="auto"/>
        </w:tcBorders>
      </w:tcPr>
    </w:tblStylePr>
  </w:style>
  <w:style w:type="paragraph" w:customStyle="1" w:styleId="OeKBGrusszeile">
    <w:name w:val="OeKB_Grusszeile"/>
    <w:basedOn w:val="Standard"/>
    <w:semiHidden/>
    <w:qFormat/>
    <w:rsid w:val="00F0506B"/>
    <w:pPr>
      <w:spacing w:after="960" w:line="240" w:lineRule="auto"/>
    </w:pPr>
  </w:style>
  <w:style w:type="paragraph" w:customStyle="1" w:styleId="OeKBAbstandnachTabelleinFusszeile">
    <w:name w:val="OeKB_Abstand_nach_Tabelle_in_Fusszeile"/>
    <w:basedOn w:val="Standard"/>
    <w:semiHidden/>
    <w:qFormat/>
    <w:rsid w:val="00A4441C"/>
    <w:pPr>
      <w:spacing w:after="240"/>
    </w:pPr>
  </w:style>
  <w:style w:type="paragraph" w:customStyle="1" w:styleId="OeKBLabels">
    <w:name w:val="OeKB_Labels"/>
    <w:basedOn w:val="Standard"/>
    <w:semiHidden/>
    <w:qFormat/>
    <w:rsid w:val="00FC6724"/>
    <w:pPr>
      <w:spacing w:before="40"/>
    </w:pPr>
    <w:rPr>
      <w:rFonts w:asciiTheme="majorHAnsi" w:hAnsiTheme="majorHAnsi"/>
      <w:sz w:val="14"/>
    </w:rPr>
  </w:style>
  <w:style w:type="paragraph" w:customStyle="1" w:styleId="OeKB1alsText">
    <w:name w:val="OeKB_Ü1_als_Text"/>
    <w:basedOn w:val="berschrift1"/>
    <w:uiPriority w:val="69"/>
    <w:unhideWhenUsed/>
    <w:qFormat/>
    <w:rsid w:val="00CB2CC4"/>
    <w:pPr>
      <w:keepNext w:val="0"/>
      <w:keepLines w:val="0"/>
      <w:spacing w:before="0" w:after="200"/>
      <w:outlineLvl w:val="9"/>
    </w:pPr>
    <w:rPr>
      <w:rFonts w:asciiTheme="minorHAnsi" w:hAnsiTheme="minorHAnsi"/>
      <w:color w:val="auto"/>
    </w:rPr>
  </w:style>
  <w:style w:type="paragraph" w:customStyle="1" w:styleId="OeKB2alsText">
    <w:name w:val="OeKB_Ü2_als_Text"/>
    <w:basedOn w:val="berschrift2"/>
    <w:uiPriority w:val="69"/>
    <w:unhideWhenUsed/>
    <w:qFormat/>
    <w:rsid w:val="00CB2CC4"/>
    <w:pPr>
      <w:keepNext w:val="0"/>
      <w:keepLines w:val="0"/>
      <w:spacing w:before="0" w:after="200"/>
      <w:outlineLvl w:val="9"/>
    </w:pPr>
    <w:rPr>
      <w:rFonts w:asciiTheme="minorHAnsi" w:hAnsiTheme="minorHAnsi"/>
      <w:color w:val="auto"/>
    </w:rPr>
  </w:style>
  <w:style w:type="paragraph" w:customStyle="1" w:styleId="OeKB3alsText">
    <w:name w:val="OeKB_Ü3_als_Text"/>
    <w:basedOn w:val="berschrift3"/>
    <w:uiPriority w:val="69"/>
    <w:unhideWhenUsed/>
    <w:qFormat/>
    <w:rsid w:val="00CB2CC4"/>
    <w:pPr>
      <w:keepNext w:val="0"/>
      <w:keepLines w:val="0"/>
      <w:spacing w:before="0" w:after="200"/>
      <w:outlineLvl w:val="9"/>
    </w:pPr>
    <w:rPr>
      <w:rFonts w:asciiTheme="minorHAnsi" w:hAnsiTheme="minorHAnsi"/>
      <w:color w:val="auto"/>
    </w:rPr>
  </w:style>
  <w:style w:type="paragraph" w:customStyle="1" w:styleId="OeKB4alsText">
    <w:name w:val="OeKB_Ü4_als_Text"/>
    <w:basedOn w:val="berschrift4"/>
    <w:uiPriority w:val="69"/>
    <w:semiHidden/>
    <w:unhideWhenUsed/>
    <w:qFormat/>
    <w:rsid w:val="00CB2CC4"/>
    <w:pPr>
      <w:keepNext w:val="0"/>
      <w:keepLines w:val="0"/>
      <w:spacing w:before="0" w:after="200"/>
      <w:outlineLvl w:val="9"/>
    </w:pPr>
    <w:rPr>
      <w:color w:val="auto"/>
    </w:rPr>
  </w:style>
  <w:style w:type="paragraph" w:customStyle="1" w:styleId="OeKB5alsText">
    <w:name w:val="OeKB_Ü5_als_Text"/>
    <w:basedOn w:val="berschrift5"/>
    <w:uiPriority w:val="69"/>
    <w:semiHidden/>
    <w:unhideWhenUsed/>
    <w:qFormat/>
    <w:rsid w:val="00CB2CC4"/>
    <w:pPr>
      <w:keepNext w:val="0"/>
      <w:keepLines w:val="0"/>
      <w:spacing w:before="0" w:after="200"/>
      <w:outlineLvl w:val="9"/>
    </w:pPr>
    <w:rPr>
      <w:color w:val="auto"/>
    </w:rPr>
  </w:style>
  <w:style w:type="paragraph" w:customStyle="1" w:styleId="OeKB6alsText">
    <w:name w:val="OeKB_Ü6_als_Text"/>
    <w:basedOn w:val="berschrift6"/>
    <w:uiPriority w:val="69"/>
    <w:semiHidden/>
    <w:unhideWhenUsed/>
    <w:qFormat/>
    <w:rsid w:val="00CB2CC4"/>
    <w:pPr>
      <w:keepNext w:val="0"/>
      <w:keepLines w:val="0"/>
      <w:spacing w:before="0" w:after="200"/>
      <w:outlineLvl w:val="9"/>
    </w:pPr>
    <w:rPr>
      <w:color w:val="auto"/>
    </w:rPr>
  </w:style>
  <w:style w:type="paragraph" w:customStyle="1" w:styleId="OeKB7alsText">
    <w:name w:val="OeKB_Ü7_als_Text"/>
    <w:basedOn w:val="berschrift7"/>
    <w:uiPriority w:val="69"/>
    <w:semiHidden/>
    <w:unhideWhenUsed/>
    <w:qFormat/>
    <w:rsid w:val="00CB2CC4"/>
    <w:pPr>
      <w:keepNext w:val="0"/>
      <w:keepLines w:val="0"/>
      <w:spacing w:before="0" w:after="200"/>
      <w:outlineLvl w:val="9"/>
    </w:pPr>
    <w:rPr>
      <w:color w:val="auto"/>
    </w:rPr>
  </w:style>
  <w:style w:type="paragraph" w:customStyle="1" w:styleId="OeKB8alsText">
    <w:name w:val="OeKB_Ü8_als_Text"/>
    <w:basedOn w:val="berschrift8"/>
    <w:uiPriority w:val="69"/>
    <w:semiHidden/>
    <w:unhideWhenUsed/>
    <w:qFormat/>
    <w:rsid w:val="00CB2CC4"/>
    <w:pPr>
      <w:keepNext w:val="0"/>
      <w:keepLines w:val="0"/>
      <w:spacing w:before="0" w:after="200"/>
      <w:outlineLvl w:val="9"/>
    </w:pPr>
    <w:rPr>
      <w:color w:val="auto"/>
    </w:rPr>
  </w:style>
  <w:style w:type="paragraph" w:customStyle="1" w:styleId="OeKB9alsText">
    <w:name w:val="OeKB_Ü9_als_Text"/>
    <w:basedOn w:val="berschrift9"/>
    <w:uiPriority w:val="69"/>
    <w:semiHidden/>
    <w:unhideWhenUsed/>
    <w:qFormat/>
    <w:rsid w:val="00CB2CC4"/>
    <w:pPr>
      <w:keepNext w:val="0"/>
      <w:keepLines w:val="0"/>
      <w:spacing w:before="0" w:after="200"/>
      <w:outlineLvl w:val="9"/>
    </w:pPr>
    <w:rPr>
      <w:color w:val="auto"/>
    </w:rPr>
  </w:style>
  <w:style w:type="paragraph" w:customStyle="1" w:styleId="OeKB1ohneNrschwarz">
    <w:name w:val="OeKB_Ü1_ohne_Nr_schwarz"/>
    <w:basedOn w:val="Standard"/>
    <w:uiPriority w:val="59"/>
    <w:qFormat/>
    <w:rsid w:val="00B92A6E"/>
    <w:pPr>
      <w:keepNext/>
      <w:keepLines/>
      <w:pBdr>
        <w:top w:val="single" w:sz="8" w:space="6" w:color="000000" w:themeColor="text1"/>
        <w:bottom w:val="single" w:sz="4" w:space="24" w:color="000000" w:themeColor="text1"/>
      </w:pBdr>
      <w:spacing w:before="60" w:after="60"/>
      <w:outlineLvl w:val="0"/>
    </w:pPr>
    <w:rPr>
      <w:rFonts w:asciiTheme="majorHAnsi" w:hAnsiTheme="majorHAnsi"/>
      <w:sz w:val="24"/>
    </w:rPr>
  </w:style>
  <w:style w:type="table" w:customStyle="1" w:styleId="Tabellenraster1">
    <w:name w:val="Tabellenraster1"/>
    <w:basedOn w:val="NormaleTabelle"/>
    <w:next w:val="Tabellenraster"/>
    <w:uiPriority w:val="39"/>
    <w:rsid w:val="00540465"/>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KB2ohneNr">
    <w:name w:val="OeKB_Ü2_ohne_Nr"/>
    <w:basedOn w:val="Standard"/>
    <w:uiPriority w:val="59"/>
    <w:qFormat/>
    <w:rsid w:val="00053B98"/>
    <w:pPr>
      <w:keepNext/>
      <w:keepLines/>
      <w:spacing w:before="360" w:after="60"/>
      <w:outlineLvl w:val="1"/>
    </w:pPr>
    <w:rPr>
      <w:rFonts w:asciiTheme="majorHAnsi" w:hAnsiTheme="majorHAnsi"/>
      <w:sz w:val="24"/>
    </w:rPr>
  </w:style>
  <w:style w:type="paragraph" w:customStyle="1" w:styleId="OeKB3ohneNr">
    <w:name w:val="OeKB_Ü3_ohne_Nr"/>
    <w:basedOn w:val="OeKB2ohneNr"/>
    <w:uiPriority w:val="59"/>
    <w:qFormat/>
    <w:rsid w:val="00053B98"/>
    <w:pPr>
      <w:spacing w:before="300"/>
      <w:outlineLvl w:val="2"/>
    </w:pPr>
    <w:rPr>
      <w:sz w:val="18"/>
    </w:rPr>
  </w:style>
  <w:style w:type="character" w:customStyle="1" w:styleId="OeKBFormularzelle">
    <w:name w:val="OeKB_Formularzelle"/>
    <w:basedOn w:val="Absatz-Standardschriftart"/>
    <w:rsid w:val="001D0409"/>
    <w:rPr>
      <w:rFonts w:asciiTheme="majorHAnsi" w:hAnsiTheme="majorHAnsi" w:cs="Times New Roman"/>
      <w:sz w:val="14"/>
    </w:rPr>
  </w:style>
  <w:style w:type="table" w:customStyle="1" w:styleId="OeKBFormulartabelle">
    <w:name w:val="OeKB_Formulartabelle"/>
    <w:basedOn w:val="OeKBTabelle01"/>
    <w:uiPriority w:val="99"/>
    <w:rsid w:val="006A6C35"/>
    <w:tblPr/>
    <w:tblStylePr w:type="firstRow">
      <w:rPr>
        <w:rFonts w:asciiTheme="majorHAnsi" w:hAnsiTheme="majorHAnsi" w:cs="Times New Roman"/>
        <w:sz w:val="14"/>
      </w:rPr>
      <w:tblPr/>
      <w:tcPr>
        <w:tcBorders>
          <w:top w:val="single" w:sz="4" w:space="0" w:color="auto"/>
          <w:insideV w:val="single" w:sz="48" w:space="0" w:color="FFFFFF" w:themeColor="background1"/>
        </w:tcBorders>
      </w:tcPr>
    </w:tblStylePr>
    <w:tblStylePr w:type="lastRow">
      <w:rPr>
        <w:rFonts w:asciiTheme="majorHAnsi" w:hAnsiTheme="majorHAnsi" w:cs="Times New Roman"/>
      </w:rPr>
      <w:tblPr/>
      <w:tcPr>
        <w:tcBorders>
          <w:top w:val="nil"/>
          <w:left w:val="nil"/>
          <w:bottom w:val="single" w:sz="4" w:space="0" w:color="auto"/>
          <w:right w:val="nil"/>
          <w:insideH w:val="nil"/>
          <w:insideV w:val="single" w:sz="48" w:space="0" w:color="FFFFFF" w:themeColor="background1"/>
          <w:tl2br w:val="nil"/>
          <w:tr2bl w:val="nil"/>
        </w:tcBorders>
      </w:tcPr>
    </w:tblStylePr>
    <w:tblStylePr w:type="firstCol">
      <w:pPr>
        <w:spacing w:beforeLines="0" w:before="60" w:beforeAutospacing="0" w:afterLines="0" w:after="60" w:afterAutospacing="0"/>
      </w:pPr>
      <w:rPr>
        <w:rFonts w:asciiTheme="majorHAnsi" w:hAnsiTheme="majorHAnsi" w:cs="Times New Roman"/>
        <w:sz w:val="14"/>
      </w:rPr>
    </w:tblStylePr>
    <w:tblStylePr w:type="lastCol">
      <w:rPr>
        <w:rFonts w:asciiTheme="majorHAnsi" w:hAnsiTheme="majorHAnsi" w:cs="Times New Roman"/>
      </w:rPr>
    </w:tblStylePr>
    <w:tblStylePr w:type="band1Horz">
      <w:rPr>
        <w:rFonts w:cs="Times New Roman"/>
      </w:rPr>
      <w:tblPr/>
      <w:tcPr>
        <w:tcBorders>
          <w:top w:val="single" w:sz="4" w:space="0" w:color="auto"/>
          <w:bottom w:val="single" w:sz="4" w:space="0" w:color="auto"/>
          <w:insideH w:val="nil"/>
        </w:tcBorders>
      </w:tcPr>
    </w:tblStylePr>
    <w:tblStylePr w:type="band2Horz">
      <w:rPr>
        <w:rFonts w:cs="Times New Roman"/>
      </w:rPr>
      <w:tblPr/>
      <w:tcPr>
        <w:tcBorders>
          <w:top w:val="single" w:sz="4" w:space="0" w:color="auto"/>
          <w:bottom w:val="single" w:sz="4" w:space="0" w:color="auto"/>
        </w:tcBorders>
      </w:tcPr>
    </w:tblStylePr>
  </w:style>
  <w:style w:type="paragraph" w:styleId="Listenabsatz">
    <w:name w:val="List Paragraph"/>
    <w:basedOn w:val="Standard"/>
    <w:uiPriority w:val="34"/>
    <w:semiHidden/>
    <w:qFormat/>
    <w:rsid w:val="00726478"/>
    <w:pPr>
      <w:ind w:left="720"/>
      <w:contextualSpacing/>
    </w:pPr>
  </w:style>
  <w:style w:type="numbering" w:customStyle="1" w:styleId="OeKBListeAufzaehlung">
    <w:name w:val="OeKB_Liste_Aufzaehlung"/>
    <w:pPr>
      <w:numPr>
        <w:numId w:val="1"/>
      </w:numPr>
    </w:pPr>
  </w:style>
  <w:style w:type="numbering" w:customStyle="1" w:styleId="OeKBListeUeberschriften">
    <w:name w:val="OeKB_Liste_Ueberschriften"/>
    <w:pPr>
      <w:numPr>
        <w:numId w:val="3"/>
      </w:numPr>
    </w:pPr>
  </w:style>
  <w:style w:type="numbering" w:customStyle="1" w:styleId="OeKBListeNummerierung">
    <w:name w:val="OeKB_Liste_Nummerierung"/>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I:\program\Office12_Vorlagen\OeKB_Formularvorlage_ohne_Empfaenger.dotx" TargetMode="External"/></Relationships>
</file>

<file path=word/theme/theme1.xml><?xml version="1.0" encoding="utf-8"?>
<a:theme xmlns:a="http://schemas.openxmlformats.org/drawingml/2006/main" name="OeKB">
  <a:themeElements>
    <a:clrScheme name="OeKB">
      <a:dk1>
        <a:sysClr val="windowText" lastClr="000000"/>
      </a:dk1>
      <a:lt1>
        <a:sysClr val="window" lastClr="FFFFFF"/>
      </a:lt1>
      <a:dk2>
        <a:srgbClr val="333333"/>
      </a:dk2>
      <a:lt2>
        <a:srgbClr val="F5F4F4"/>
      </a:lt2>
      <a:accent1>
        <a:srgbClr val="004F9E"/>
      </a:accent1>
      <a:accent2>
        <a:srgbClr val="1A9AD7"/>
      </a:accent2>
      <a:accent3>
        <a:srgbClr val="F39200"/>
      </a:accent3>
      <a:accent4>
        <a:srgbClr val="00693E"/>
      </a:accent4>
      <a:accent5>
        <a:srgbClr val="DC2D34"/>
      </a:accent5>
      <a:accent6>
        <a:srgbClr val="84B14F"/>
      </a:accent6>
      <a:hlink>
        <a:srgbClr val="7F7F7F"/>
      </a:hlink>
      <a:folHlink>
        <a:srgbClr val="7F7F7F"/>
      </a:folHlink>
    </a:clrScheme>
    <a:fontScheme name="OeKB">
      <a:majorFont>
        <a:latin typeface="Montserrat OeKB SemiBold"/>
        <a:ea typeface=""/>
        <a:cs typeface=""/>
      </a:majorFont>
      <a:minorFont>
        <a:latin typeface="Montserrat OeKB"/>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custClrLst>
    <a:custClr name="blue1">
      <a:srgbClr val="3F7BB7"/>
    </a:custClr>
    <a:custClr name="cyan1">
      <a:srgbClr val="55B4E2"/>
    </a:custClr>
    <a:custClr name="orange1">
      <a:srgbClr val="F6AE47"/>
    </a:custClr>
    <a:custClr name="green1">
      <a:srgbClr val="3F8D6D"/>
    </a:custClr>
    <a:custClr name="red1">
      <a:srgbClr val="E46167"/>
    </a:custClr>
    <a:custClr name="lightgreen1">
      <a:srgbClr val="A3C579"/>
    </a:custClr>
    <a:custClr name="turquoise1">
      <a:srgbClr val="4ABCC6"/>
    </a:custClr>
    <a:custClr name="turquoise">
      <a:srgbClr val="00ACB7"/>
    </a:custClr>
    <a:custClr name="white">
      <a:srgbClr val="FFFFFF"/>
    </a:custClr>
    <a:custClr name="white">
      <a:srgbClr val="FFFFFF"/>
    </a:custClr>
    <a:custClr name="blue2">
      <a:srgbClr val="80A7D0"/>
    </a:custClr>
    <a:custClr name="cyan2">
      <a:srgbClr val="8ECDEC"/>
    </a:custClr>
    <a:custClr name="orange2">
      <a:srgbClr val="F8C880"/>
    </a:custClr>
    <a:custClr name="green2">
      <a:srgbClr val="7FB59E"/>
    </a:custClr>
    <a:custClr name="red2">
      <a:srgbClr val="ED979A"/>
    </a:custClr>
    <a:custClr name="lightgreen2">
      <a:srgbClr val="C1D7A6"/>
    </a:custClr>
    <a:custClr name="turquoise2">
      <a:srgbClr val="84CDD6"/>
    </a:custClr>
    <a:custClr name="green-Länderinformation">
      <a:srgbClr val="009641"/>
    </a:custClr>
    <a:custClr name="orange-Länderinformation">
      <a:srgbClr val="F49325"/>
    </a:custClr>
    <a:custClr name="red-Länderinformation">
      <a:srgbClr val="E30613"/>
    </a:custClr>
    <a:custClr name="grey6">
      <a:srgbClr val="EBEBEB"/>
    </a:custClr>
    <a:custClr name="grey5">
      <a:srgbClr val="F5F5F5"/>
    </a:custClr>
    <a:custClr name="grey4">
      <a:srgbClr val="BFBFBF"/>
    </a:custClr>
    <a:custClr name="grey3">
      <a:srgbClr val="808080"/>
    </a:custClr>
    <a:custClr name="grey2">
      <a:srgbClr val="404040"/>
    </a:custClr>
    <a:custClr name="grey1">
      <a:srgbClr val="1A1A1A"/>
    </a:custClr>
    <a:custClr name="OeKB-8%">
      <a:srgbClr val="EBF1F7"/>
    </a:custClr>
    <a:custClr name="OeKB-15%">
      <a:srgbClr val="D9E5F1"/>
    </a:custClr>
    <a:custClr name="OeKB-50%">
      <a:srgbClr val="7FA7CE"/>
    </a:custClr>
    <a:custClr name="OeKB-75%">
      <a:srgbClr val="407BB6"/>
    </a:custClr>
  </a:custClrLst>
  <a:extLst>
    <a:ext uri="{05A4C25C-085E-4340-85A3-A5531E510DB2}">
      <thm15:themeFamily xmlns:thm15="http://schemas.microsoft.com/office/thememl/2012/main" name="OeKB" id="{F551535D-8E27-4FDF-9FFF-D4D40E8BD7A7}" vid="{5F055BB3-81B9-4F2E-A4B2-041C8AFD347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2F4C7-54F9-4ED6-8B77-268BF358A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OeKB_Formularvorlage_ohne_Empfaenger</Template>
  <TotalTime>0</TotalTime>
  <Pages>3</Pages>
  <Words>331</Words>
  <Characters>2092</Characters>
  <Application>Microsoft Office Word</Application>
  <DocSecurity>0</DocSecurity>
  <Lines>17</Lines>
  <Paragraphs>4</Paragraphs>
  <ScaleCrop>false</ScaleCrop>
  <Company/>
  <LinksUpToDate>false</LinksUpToDate>
  <CharactersWithSpaces>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Schodl Barbara</dc:creator>
  <cp:keywords/>
  <dc:description/>
  <cp:lastModifiedBy>Schodl Barbara</cp:lastModifiedBy>
  <cp:revision>4</cp:revision>
  <cp:lastPrinted>2021-07-13T14:03:00Z</cp:lastPrinted>
  <dcterms:created xsi:type="dcterms:W3CDTF">2022-01-17T10:53:00Z</dcterms:created>
  <dcterms:modified xsi:type="dcterms:W3CDTF">2022-01-17T12:48:00Z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ganization">
    <vt:lpwstr>OeKB</vt:lpwstr>
  </property>
  <property fmtid="{D5CDD505-2E9C-101B-9397-08002B2CF9AE}" pid="3" name="TemplateType">
    <vt:lpwstr>Brief</vt:lpwstr>
  </property>
  <property fmtid="{D5CDD505-2E9C-101B-9397-08002B2CF9AE}" pid="4" name="TemplateDate">
    <vt:lpwstr>20210705</vt:lpwstr>
  </property>
  <property fmtid="{D5CDD505-2E9C-101B-9397-08002B2CF9AE}" pid="5" name="TemplateVersion">
    <vt:lpwstr>1.0</vt:lpwstr>
  </property>
  <property fmtid="{D5CDD505-2E9C-101B-9397-08002B2CF9AE}" pid="6" name="DocStatus">
    <vt:lpwstr>Existing</vt:lpwstr>
  </property>
  <property fmtid="{D5CDD505-2E9C-101B-9397-08002B2CF9AE}" pid="7" name="CompanyName">
    <vt:lpwstr>OeKB</vt:lpwstr>
  </property>
  <property fmtid="{D5CDD505-2E9C-101B-9397-08002B2CF9AE}" pid="8" name="Location">
    <vt:lpwstr>Allgemein - Am Hof 4</vt:lpwstr>
  </property>
  <property fmtid="{D5CDD505-2E9C-101B-9397-08002B2CF9AE}" pid="9" name="DocLanguage">
    <vt:lpwstr>1031</vt:lpwstr>
  </property>
  <property fmtid="{D5CDD505-2E9C-101B-9397-08002B2CF9AE}" pid="10" name="DocLanguageText">
    <vt:lpwstr>DEU</vt:lpwstr>
  </property>
  <property fmtid="{D5CDD505-2E9C-101B-9397-08002B2CF9AE}" pid="11" name="LogoP11">
    <vt:lpwstr>shp_Logo_OeKB</vt:lpwstr>
  </property>
  <property fmtid="{D5CDD505-2E9C-101B-9397-08002B2CF9AE}" pid="12" name="LogoP12">
    <vt:lpwstr>shp_Firm_OeKB</vt:lpwstr>
  </property>
  <property fmtid="{D5CDD505-2E9C-101B-9397-08002B2CF9AE}" pid="13" name="LogoP21">
    <vt:lpwstr>shp_Logo_OeKB</vt:lpwstr>
  </property>
  <property fmtid="{D5CDD505-2E9C-101B-9397-08002B2CF9AE}" pid="14" name="LogoP22">
    <vt:lpwstr>shp_Firm_OeKB</vt:lpwstr>
  </property>
  <property fmtid="{D5CDD505-2E9C-101B-9397-08002B2CF9AE}" pid="15" name="FooterP1SpaceAfter">
    <vt:lpwstr>54</vt:lpwstr>
  </property>
  <property fmtid="{D5CDD505-2E9C-101B-9397-08002B2CF9AE}" pid="16" name="DatePattern">
    <vt:lpwstr>d. MMMM yyyy</vt:lpwstr>
  </property>
  <property fmtid="{D5CDD505-2E9C-101B-9397-08002B2CF9AE}" pid="17" name="Department">
    <vt:lpwstr>-</vt:lpwstr>
  </property>
  <property fmtid="{D5CDD505-2E9C-101B-9397-08002B2CF9AE}" pid="18" name="GreetingCompany">
    <vt:lpwstr>Oesterreichische Kontrollbank Aktiengesellschaft</vt:lpwstr>
  </property>
  <property fmtid="{D5CDD505-2E9C-101B-9397-08002B2CF9AE}" pid="19" name="Name">
    <vt:lpwstr/>
  </property>
  <property fmtid="{D5CDD505-2E9C-101B-9397-08002B2CF9AE}" pid="20" name="Phone1">
    <vt:lpwstr>+43</vt:lpwstr>
  </property>
  <property fmtid="{D5CDD505-2E9C-101B-9397-08002B2CF9AE}" pid="21" name="Phone2">
    <vt:lpwstr>1</vt:lpwstr>
  </property>
  <property fmtid="{D5CDD505-2E9C-101B-9397-08002B2CF9AE}" pid="22" name="Phone3">
    <vt:lpwstr>531 27</vt:lpwstr>
  </property>
  <property fmtid="{D5CDD505-2E9C-101B-9397-08002B2CF9AE}" pid="23" name="Phone4">
    <vt:lpwstr/>
  </property>
  <property fmtid="{D5CDD505-2E9C-101B-9397-08002B2CF9AE}" pid="24" name="Fax1">
    <vt:lpwstr>+43</vt:lpwstr>
  </property>
  <property fmtid="{D5CDD505-2E9C-101B-9397-08002B2CF9AE}" pid="25" name="Fax2">
    <vt:lpwstr>1</vt:lpwstr>
  </property>
  <property fmtid="{D5CDD505-2E9C-101B-9397-08002B2CF9AE}" pid="26" name="Fax3">
    <vt:lpwstr>531 27</vt:lpwstr>
  </property>
  <property fmtid="{D5CDD505-2E9C-101B-9397-08002B2CF9AE}" pid="27" name="Fax4">
    <vt:lpwstr/>
  </property>
  <property fmtid="{D5CDD505-2E9C-101B-9397-08002B2CF9AE}" pid="28" name="Email">
    <vt:lpwstr/>
  </property>
  <property fmtid="{D5CDD505-2E9C-101B-9397-08002B2CF9AE}" pid="29" name="Greeting">
    <vt:lpwstr/>
  </property>
  <property fmtid="{D5CDD505-2E9C-101B-9397-08002B2CF9AE}" pid="30" name="SignatureLeft">
    <vt:lpwstr/>
  </property>
  <property fmtid="{D5CDD505-2E9C-101B-9397-08002B2CF9AE}" pid="31" name="SignatureRight">
    <vt:lpwstr/>
  </property>
  <property fmtid="{D5CDD505-2E9C-101B-9397-08002B2CF9AE}" pid="32" name="LogoStatus">
    <vt:lpwstr>1</vt:lpwstr>
  </property>
  <property fmtid="{D5CDD505-2E9C-101B-9397-08002B2CF9AE}" pid="33" name="chkGreetingCompany">
    <vt:lpwstr>0</vt:lpwstr>
  </property>
</Properties>
</file>